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8F793" w14:textId="77777777" w:rsidR="00554D2E" w:rsidRPr="008D6425" w:rsidRDefault="00554D2E" w:rsidP="00407215">
      <w:pPr>
        <w:bidi/>
        <w:jc w:val="center"/>
        <w:rPr>
          <w:rFonts w:ascii="Sakkal Majalla" w:hAnsi="Sakkal Majalla" w:cs="Sakkal Majalla"/>
          <w:b/>
          <w:bCs/>
          <w:color w:val="003300"/>
          <w:sz w:val="32"/>
          <w:szCs w:val="32"/>
          <w:rtl/>
          <w:lang w:bidi="ar-LY"/>
        </w:rPr>
      </w:pPr>
      <w:r w:rsidRPr="008D6425">
        <w:rPr>
          <w:rFonts w:ascii="Sakkal Majalla" w:hAnsi="Sakkal Majalla" w:cs="Sakkal Majalla"/>
          <w:b/>
          <w:bCs/>
          <w:color w:val="003300"/>
          <w:sz w:val="32"/>
          <w:szCs w:val="32"/>
          <w:rtl/>
        </w:rPr>
        <w:t>عنوان البحث</w:t>
      </w:r>
      <w:r w:rsidR="000472C0" w:rsidRPr="008D6425">
        <w:rPr>
          <w:rFonts w:ascii="Sakkal Majalla" w:hAnsi="Sakkal Majalla" w:cs="Sakkal Majalla" w:hint="cs"/>
          <w:b/>
          <w:bCs/>
          <w:color w:val="003300"/>
          <w:sz w:val="32"/>
          <w:szCs w:val="32"/>
          <w:rtl/>
          <w:lang w:bidi="ar-LY"/>
        </w:rPr>
        <w:t xml:space="preserve">، نوع الخط </w:t>
      </w:r>
      <w:r w:rsidR="000472C0" w:rsidRPr="008D6425">
        <w:rPr>
          <w:rFonts w:ascii="Sakkal Majalla" w:hAnsi="Sakkal Majalla" w:cs="Sakkal Majalla"/>
          <w:b/>
          <w:bCs/>
          <w:color w:val="003300"/>
          <w:sz w:val="32"/>
          <w:szCs w:val="32"/>
          <w:lang w:bidi="ar-LY"/>
        </w:rPr>
        <w:t xml:space="preserve">Sakkal </w:t>
      </w:r>
      <w:proofErr w:type="spellStart"/>
      <w:r w:rsidR="000472C0" w:rsidRPr="008D6425">
        <w:rPr>
          <w:rFonts w:ascii="Sakkal Majalla" w:hAnsi="Sakkal Majalla" w:cs="Sakkal Majalla"/>
          <w:b/>
          <w:bCs/>
          <w:color w:val="003300"/>
          <w:sz w:val="32"/>
          <w:szCs w:val="32"/>
          <w:lang w:bidi="ar-LY"/>
        </w:rPr>
        <w:t>Majalla</w:t>
      </w:r>
      <w:proofErr w:type="spellEnd"/>
      <w:r w:rsidR="000472C0" w:rsidRPr="008D6425">
        <w:rPr>
          <w:rFonts w:ascii="Sakkal Majalla" w:hAnsi="Sakkal Majalla" w:cs="Sakkal Majalla" w:hint="cs"/>
          <w:b/>
          <w:bCs/>
          <w:color w:val="003300"/>
          <w:sz w:val="32"/>
          <w:szCs w:val="32"/>
          <w:rtl/>
          <w:lang w:bidi="ar-LY"/>
        </w:rPr>
        <w:t xml:space="preserve"> بحجم 16، غامق</w:t>
      </w:r>
    </w:p>
    <w:p w14:paraId="2B6E9739" w14:textId="77777777" w:rsidR="00554D2E" w:rsidRPr="008D6425" w:rsidRDefault="00554D2E" w:rsidP="000472C0">
      <w:pPr>
        <w:bidi/>
        <w:spacing w:after="0"/>
        <w:jc w:val="center"/>
        <w:rPr>
          <w:rFonts w:ascii="Sakkal Majalla" w:hAnsi="Sakkal Majalla" w:cs="Sakkal Majalla"/>
          <w:b/>
          <w:bCs/>
          <w:color w:val="003300"/>
          <w:sz w:val="30"/>
          <w:szCs w:val="30"/>
        </w:rPr>
      </w:pPr>
      <w:r w:rsidRPr="008D6425">
        <w:rPr>
          <w:rFonts w:ascii="Sakkal Majalla" w:hAnsi="Sakkal Majalla" w:cs="Sakkal Majalla"/>
          <w:b/>
          <w:bCs/>
          <w:color w:val="003300"/>
          <w:sz w:val="30"/>
          <w:szCs w:val="30"/>
          <w:rtl/>
        </w:rPr>
        <w:t xml:space="preserve">اسم </w:t>
      </w:r>
      <w:r w:rsidRPr="008D6425">
        <w:rPr>
          <w:rFonts w:ascii="Sakkal Majalla" w:hAnsi="Sakkal Majalla" w:cs="Sakkal Majalla" w:hint="cs"/>
          <w:b/>
          <w:bCs/>
          <w:color w:val="003300"/>
          <w:sz w:val="30"/>
          <w:szCs w:val="30"/>
          <w:rtl/>
        </w:rPr>
        <w:t>ا</w:t>
      </w:r>
      <w:r w:rsidRPr="008D6425">
        <w:rPr>
          <w:rFonts w:ascii="Sakkal Majalla" w:hAnsi="Sakkal Majalla" w:cs="Sakkal Majalla"/>
          <w:b/>
          <w:bCs/>
          <w:color w:val="003300"/>
          <w:sz w:val="30"/>
          <w:szCs w:val="30"/>
          <w:rtl/>
        </w:rPr>
        <w:t>لمؤلف الأول</w:t>
      </w:r>
      <w:r w:rsidRPr="008D6425">
        <w:rPr>
          <w:rFonts w:ascii="Sakkal Majalla" w:hAnsi="Sakkal Majalla" w:cs="Sakkal Majalla"/>
          <w:b/>
          <w:bCs/>
          <w:color w:val="003300"/>
          <w:sz w:val="30"/>
          <w:szCs w:val="30"/>
          <w:vertAlign w:val="superscript"/>
          <w:rtl/>
        </w:rPr>
        <w:t>*1</w:t>
      </w:r>
      <w:r w:rsidRPr="008D6425">
        <w:rPr>
          <w:rFonts w:ascii="Sakkal Majalla" w:hAnsi="Sakkal Majalla" w:cs="Sakkal Majalla"/>
          <w:b/>
          <w:bCs/>
          <w:color w:val="003300"/>
          <w:sz w:val="30"/>
          <w:szCs w:val="30"/>
          <w:rtl/>
        </w:rPr>
        <w:t xml:space="preserve">، اسم </w:t>
      </w:r>
      <w:r w:rsidRPr="008D6425">
        <w:rPr>
          <w:rFonts w:ascii="Sakkal Majalla" w:hAnsi="Sakkal Majalla" w:cs="Sakkal Majalla" w:hint="cs"/>
          <w:b/>
          <w:bCs/>
          <w:color w:val="003300"/>
          <w:sz w:val="30"/>
          <w:szCs w:val="30"/>
          <w:rtl/>
        </w:rPr>
        <w:t>ا</w:t>
      </w:r>
      <w:r w:rsidRPr="008D6425">
        <w:rPr>
          <w:rFonts w:ascii="Sakkal Majalla" w:hAnsi="Sakkal Majalla" w:cs="Sakkal Majalla"/>
          <w:b/>
          <w:bCs/>
          <w:color w:val="003300"/>
          <w:sz w:val="30"/>
          <w:szCs w:val="30"/>
          <w:rtl/>
        </w:rPr>
        <w:t>لمؤلف الثاني</w:t>
      </w:r>
      <w:r w:rsidRPr="008D6425">
        <w:rPr>
          <w:rFonts w:ascii="Sakkal Majalla" w:hAnsi="Sakkal Majalla" w:cs="Sakkal Majalla"/>
          <w:b/>
          <w:bCs/>
          <w:color w:val="003300"/>
          <w:sz w:val="30"/>
          <w:szCs w:val="30"/>
          <w:vertAlign w:val="superscript"/>
          <w:rtl/>
        </w:rPr>
        <w:t>2</w:t>
      </w:r>
      <w:r w:rsidRPr="008D6425">
        <w:rPr>
          <w:rFonts w:ascii="Sakkal Majalla" w:hAnsi="Sakkal Majalla" w:cs="Sakkal Majalla"/>
          <w:b/>
          <w:bCs/>
          <w:color w:val="003300"/>
          <w:sz w:val="30"/>
          <w:szCs w:val="30"/>
          <w:rtl/>
        </w:rPr>
        <w:t xml:space="preserve">، اسم </w:t>
      </w:r>
      <w:r w:rsidRPr="008D6425">
        <w:rPr>
          <w:rFonts w:ascii="Sakkal Majalla" w:hAnsi="Sakkal Majalla" w:cs="Sakkal Majalla" w:hint="cs"/>
          <w:b/>
          <w:bCs/>
          <w:color w:val="003300"/>
          <w:sz w:val="30"/>
          <w:szCs w:val="30"/>
          <w:rtl/>
        </w:rPr>
        <w:t>ا</w:t>
      </w:r>
      <w:r w:rsidRPr="008D6425">
        <w:rPr>
          <w:rFonts w:ascii="Sakkal Majalla" w:hAnsi="Sakkal Majalla" w:cs="Sakkal Majalla"/>
          <w:b/>
          <w:bCs/>
          <w:color w:val="003300"/>
          <w:sz w:val="30"/>
          <w:szCs w:val="30"/>
          <w:rtl/>
        </w:rPr>
        <w:t>لمؤلف الثالث</w:t>
      </w:r>
      <w:r w:rsidRPr="008D6425">
        <w:rPr>
          <w:rFonts w:ascii="Sakkal Majalla" w:hAnsi="Sakkal Majalla" w:cs="Sakkal Majalla"/>
          <w:b/>
          <w:bCs/>
          <w:color w:val="003300"/>
          <w:sz w:val="30"/>
          <w:szCs w:val="30"/>
          <w:vertAlign w:val="superscript"/>
          <w:rtl/>
        </w:rPr>
        <w:t>3</w:t>
      </w:r>
      <w:r w:rsidR="000472C0" w:rsidRPr="008D6425">
        <w:rPr>
          <w:rFonts w:ascii="Sakkal Majalla" w:hAnsi="Sakkal Majalla" w:cs="Sakkal Majalla" w:hint="cs"/>
          <w:b/>
          <w:bCs/>
          <w:color w:val="003300"/>
          <w:sz w:val="30"/>
          <w:szCs w:val="30"/>
          <w:vertAlign w:val="superscript"/>
          <w:rtl/>
        </w:rPr>
        <w:t xml:space="preserve"> </w:t>
      </w:r>
      <w:r w:rsidR="000472C0" w:rsidRPr="008D6425">
        <w:rPr>
          <w:rFonts w:ascii="Sakkal Majalla" w:hAnsi="Sakkal Majalla" w:cs="Sakkal Majalla" w:hint="cs"/>
          <w:b/>
          <w:bCs/>
          <w:color w:val="003300"/>
          <w:sz w:val="30"/>
          <w:szCs w:val="30"/>
          <w:rtl/>
        </w:rPr>
        <w:t>(</w:t>
      </w:r>
      <w:r w:rsidR="000472C0" w:rsidRPr="008D6425">
        <w:rPr>
          <w:rFonts w:ascii="Sakkal Majalla" w:hAnsi="Sakkal Majalla" w:cs="Sakkal Majalla"/>
          <w:b/>
          <w:bCs/>
          <w:color w:val="003300"/>
          <w:sz w:val="30"/>
          <w:szCs w:val="30"/>
          <w:rtl/>
          <w:lang w:bidi="ar-LY"/>
        </w:rPr>
        <w:t xml:space="preserve">الخط </w:t>
      </w:r>
      <w:r w:rsidR="000472C0" w:rsidRPr="008D6425">
        <w:rPr>
          <w:rFonts w:ascii="Sakkal Majalla" w:hAnsi="Sakkal Majalla" w:cs="Sakkal Majalla"/>
          <w:b/>
          <w:bCs/>
          <w:color w:val="003300"/>
          <w:sz w:val="30"/>
          <w:szCs w:val="30"/>
        </w:rPr>
        <w:t xml:space="preserve">Sakkal </w:t>
      </w:r>
      <w:proofErr w:type="spellStart"/>
      <w:r w:rsidR="000472C0" w:rsidRPr="008D6425">
        <w:rPr>
          <w:rFonts w:ascii="Sakkal Majalla" w:hAnsi="Sakkal Majalla" w:cs="Sakkal Majalla"/>
          <w:b/>
          <w:bCs/>
          <w:color w:val="003300"/>
          <w:sz w:val="30"/>
          <w:szCs w:val="30"/>
        </w:rPr>
        <w:t>Majalla</w:t>
      </w:r>
      <w:proofErr w:type="spellEnd"/>
      <w:r w:rsidR="000472C0" w:rsidRPr="008D6425">
        <w:rPr>
          <w:rFonts w:ascii="Sakkal Majalla" w:hAnsi="Sakkal Majalla" w:cs="Sakkal Majalla"/>
          <w:b/>
          <w:bCs/>
          <w:color w:val="003300"/>
          <w:sz w:val="30"/>
          <w:szCs w:val="30"/>
          <w:rtl/>
          <w:lang w:bidi="ar-LY"/>
        </w:rPr>
        <w:t xml:space="preserve"> بحجم </w:t>
      </w:r>
      <w:r w:rsidR="000472C0" w:rsidRPr="008D6425">
        <w:rPr>
          <w:rFonts w:ascii="Sakkal Majalla" w:hAnsi="Sakkal Majalla" w:cs="Sakkal Majalla" w:hint="cs"/>
          <w:b/>
          <w:bCs/>
          <w:color w:val="003300"/>
          <w:sz w:val="30"/>
          <w:szCs w:val="30"/>
          <w:rtl/>
          <w:lang w:bidi="ar-LY"/>
        </w:rPr>
        <w:t>15</w:t>
      </w:r>
      <w:r w:rsidR="000472C0" w:rsidRPr="008D6425">
        <w:rPr>
          <w:rFonts w:ascii="Sakkal Majalla" w:hAnsi="Sakkal Majalla" w:cs="Sakkal Majalla"/>
          <w:b/>
          <w:bCs/>
          <w:color w:val="003300"/>
          <w:sz w:val="30"/>
          <w:szCs w:val="30"/>
          <w:rtl/>
          <w:lang w:bidi="ar-LY"/>
        </w:rPr>
        <w:t>، غامق</w:t>
      </w:r>
    </w:p>
    <w:p w14:paraId="4CAC30DC" w14:textId="77777777" w:rsidR="00554D2E" w:rsidRPr="008D6425" w:rsidRDefault="00554D2E" w:rsidP="000472C0">
      <w:pPr>
        <w:bidi/>
        <w:spacing w:after="0"/>
        <w:jc w:val="center"/>
        <w:rPr>
          <w:rFonts w:ascii="Sakkal Majalla" w:hAnsi="Sakkal Majalla" w:cs="Sakkal Majalla"/>
          <w:b/>
          <w:bCs/>
          <w:color w:val="003300"/>
          <w:sz w:val="18"/>
          <w:szCs w:val="24"/>
        </w:rPr>
      </w:pPr>
      <w:r w:rsidRPr="008D6425">
        <w:rPr>
          <w:rFonts w:ascii="Sakkal Majalla" w:hAnsi="Sakkal Majalla" w:cs="Sakkal Majalla"/>
          <w:b/>
          <w:bCs/>
          <w:color w:val="003300"/>
          <w:szCs w:val="28"/>
          <w:vertAlign w:val="superscript"/>
        </w:rPr>
        <w:t>1</w:t>
      </w:r>
      <w:r w:rsidRPr="008D6425">
        <w:rPr>
          <w:rFonts w:ascii="Sakkal Majalla" w:hAnsi="Sakkal Majalla" w:cs="Sakkal Majalla"/>
          <w:b/>
          <w:bCs/>
          <w:color w:val="003300"/>
          <w:sz w:val="16"/>
          <w:szCs w:val="22"/>
        </w:rPr>
        <w:t xml:space="preserve"> </w:t>
      </w:r>
      <w:r w:rsidRPr="008D6425">
        <w:rPr>
          <w:rFonts w:ascii="Sakkal Majalla" w:hAnsi="Sakkal Majalla" w:cs="Sakkal Majalla"/>
          <w:b/>
          <w:bCs/>
          <w:color w:val="003300"/>
          <w:sz w:val="18"/>
          <w:szCs w:val="24"/>
          <w:rtl/>
        </w:rPr>
        <w:t>قسم، اسم الجامعة/المعهد/الشركة، المدينة، الدولة</w:t>
      </w:r>
      <w:r w:rsidR="000472C0" w:rsidRPr="008D6425">
        <w:rPr>
          <w:rFonts w:ascii="Sakkal Majalla" w:hAnsi="Sakkal Majalla" w:cs="Sakkal Majalla" w:hint="cs"/>
          <w:b/>
          <w:bCs/>
          <w:color w:val="003300"/>
          <w:sz w:val="18"/>
          <w:szCs w:val="24"/>
          <w:rtl/>
        </w:rPr>
        <w:t xml:space="preserve"> ، الانتماءات </w:t>
      </w:r>
      <w:r w:rsidR="000472C0" w:rsidRPr="008D6425">
        <w:rPr>
          <w:rFonts w:ascii="Sakkal Majalla" w:hAnsi="Sakkal Majalla" w:cs="Sakkal Majalla"/>
          <w:b/>
          <w:bCs/>
          <w:color w:val="003300"/>
          <w:sz w:val="18"/>
          <w:szCs w:val="24"/>
          <w:rtl/>
          <w:lang w:bidi="ar-LY"/>
        </w:rPr>
        <w:t xml:space="preserve">الخط </w:t>
      </w:r>
      <w:r w:rsidR="000472C0" w:rsidRPr="008D6425">
        <w:rPr>
          <w:rFonts w:ascii="Sakkal Majalla" w:hAnsi="Sakkal Majalla" w:cs="Sakkal Majalla"/>
          <w:b/>
          <w:bCs/>
          <w:color w:val="003300"/>
          <w:sz w:val="24"/>
          <w:szCs w:val="36"/>
        </w:rPr>
        <w:t xml:space="preserve">Sakkal </w:t>
      </w:r>
      <w:proofErr w:type="spellStart"/>
      <w:r w:rsidR="000472C0" w:rsidRPr="008D6425">
        <w:rPr>
          <w:rFonts w:ascii="Sakkal Majalla" w:hAnsi="Sakkal Majalla" w:cs="Sakkal Majalla"/>
          <w:b/>
          <w:bCs/>
          <w:color w:val="003300"/>
          <w:sz w:val="24"/>
          <w:szCs w:val="36"/>
        </w:rPr>
        <w:t>Majalla</w:t>
      </w:r>
      <w:proofErr w:type="spellEnd"/>
      <w:r w:rsidR="000472C0" w:rsidRPr="008D6425">
        <w:rPr>
          <w:rFonts w:ascii="Sakkal Majalla" w:hAnsi="Sakkal Majalla" w:cs="Sakkal Majalla"/>
          <w:b/>
          <w:bCs/>
          <w:color w:val="003300"/>
          <w:sz w:val="18"/>
          <w:szCs w:val="24"/>
          <w:rtl/>
          <w:lang w:bidi="ar-LY"/>
        </w:rPr>
        <w:t xml:space="preserve"> بحجم 1</w:t>
      </w:r>
      <w:r w:rsidR="000472C0" w:rsidRPr="008D6425">
        <w:rPr>
          <w:rFonts w:ascii="Sakkal Majalla" w:hAnsi="Sakkal Majalla" w:cs="Sakkal Majalla" w:hint="cs"/>
          <w:b/>
          <w:bCs/>
          <w:color w:val="003300"/>
          <w:sz w:val="18"/>
          <w:szCs w:val="24"/>
          <w:rtl/>
          <w:lang w:bidi="ar-LY"/>
        </w:rPr>
        <w:t>2</w:t>
      </w:r>
      <w:r w:rsidR="000472C0" w:rsidRPr="008D6425">
        <w:rPr>
          <w:rFonts w:ascii="Sakkal Majalla" w:hAnsi="Sakkal Majalla" w:cs="Sakkal Majalla"/>
          <w:b/>
          <w:bCs/>
          <w:color w:val="003300"/>
          <w:sz w:val="18"/>
          <w:szCs w:val="24"/>
          <w:rtl/>
          <w:lang w:bidi="ar-LY"/>
        </w:rPr>
        <w:t>، غامق</w:t>
      </w:r>
    </w:p>
    <w:p w14:paraId="04DB48E2" w14:textId="77777777" w:rsidR="00554D2E" w:rsidRPr="008D6425" w:rsidRDefault="00554D2E" w:rsidP="00F601C9">
      <w:pPr>
        <w:bidi/>
        <w:spacing w:after="0"/>
        <w:jc w:val="center"/>
        <w:rPr>
          <w:rFonts w:ascii="Sakkal Majalla" w:hAnsi="Sakkal Majalla" w:cs="Sakkal Majalla"/>
          <w:b/>
          <w:bCs/>
          <w:color w:val="003300"/>
          <w:sz w:val="18"/>
          <w:szCs w:val="24"/>
          <w:rtl/>
        </w:rPr>
      </w:pPr>
      <w:r w:rsidRPr="008D6425">
        <w:rPr>
          <w:rFonts w:ascii="Sakkal Majalla" w:hAnsi="Sakkal Majalla" w:cs="Sakkal Majalla"/>
          <w:b/>
          <w:bCs/>
          <w:color w:val="003300"/>
          <w:sz w:val="22"/>
          <w:szCs w:val="32"/>
          <w:vertAlign w:val="superscript"/>
        </w:rPr>
        <w:t>2</w:t>
      </w:r>
      <w:r w:rsidRPr="008D6425">
        <w:rPr>
          <w:rFonts w:ascii="Sakkal Majalla" w:hAnsi="Sakkal Majalla" w:cs="Sakkal Majalla"/>
          <w:b/>
          <w:bCs/>
          <w:color w:val="003300"/>
          <w:sz w:val="18"/>
          <w:szCs w:val="24"/>
          <w:rtl/>
        </w:rPr>
        <w:t>قسم، اسم الجامعة/المعهد/الشركة، المدينة، الدولة</w:t>
      </w:r>
    </w:p>
    <w:p w14:paraId="6B87BB39" w14:textId="77777777" w:rsidR="00554D2E" w:rsidRPr="008D6425" w:rsidRDefault="00554D2E" w:rsidP="00F601C9">
      <w:pPr>
        <w:bidi/>
        <w:spacing w:after="0"/>
        <w:jc w:val="center"/>
        <w:rPr>
          <w:rFonts w:ascii="Sakkal Majalla" w:hAnsi="Sakkal Majalla" w:cs="Sakkal Majalla"/>
          <w:b/>
          <w:bCs/>
          <w:color w:val="003300"/>
          <w:sz w:val="18"/>
          <w:szCs w:val="24"/>
          <w:rtl/>
        </w:rPr>
      </w:pPr>
      <w:r w:rsidRPr="008D6425">
        <w:rPr>
          <w:rFonts w:ascii="Sakkal Majalla" w:hAnsi="Sakkal Majalla" w:cs="Sakkal Majalla" w:hint="cs"/>
          <w:b/>
          <w:bCs/>
          <w:color w:val="003300"/>
          <w:sz w:val="18"/>
          <w:szCs w:val="24"/>
          <w:vertAlign w:val="superscript"/>
          <w:rtl/>
        </w:rPr>
        <w:t>3</w:t>
      </w:r>
      <w:r w:rsidRPr="008D6425">
        <w:rPr>
          <w:rFonts w:ascii="Sakkal Majalla" w:hAnsi="Sakkal Majalla" w:cs="Sakkal Majalla"/>
          <w:b/>
          <w:bCs/>
          <w:color w:val="003300"/>
          <w:sz w:val="18"/>
          <w:szCs w:val="24"/>
          <w:rtl/>
        </w:rPr>
        <w:t>قسم، اسم الجامعة/المعهد/الشركة، المدينة، الدولة</w:t>
      </w:r>
    </w:p>
    <w:tbl>
      <w:tblPr>
        <w:tblStyle w:val="TableGrid"/>
        <w:bidiVisual/>
        <w:tblW w:w="0" w:type="auto"/>
        <w:tblInd w:w="145" w:type="dxa"/>
        <w:tblBorders>
          <w:top w:val="single" w:sz="12" w:space="0" w:color="4472C4" w:themeColor="accent1"/>
          <w:left w:val="none" w:sz="0" w:space="0" w:color="auto"/>
          <w:bottom w:val="single" w:sz="12" w:space="0" w:color="4472C4" w:themeColor="accent1"/>
          <w:right w:val="none" w:sz="0" w:space="0" w:color="auto"/>
          <w:insideH w:val="none" w:sz="0" w:space="0" w:color="auto"/>
          <w:insideV w:val="none" w:sz="0" w:space="0" w:color="auto"/>
        </w:tblBorders>
        <w:tblLook w:val="04A0" w:firstRow="1" w:lastRow="0" w:firstColumn="1" w:lastColumn="0" w:noHBand="0" w:noVBand="1"/>
      </w:tblPr>
      <w:tblGrid>
        <w:gridCol w:w="6427"/>
        <w:gridCol w:w="416"/>
        <w:gridCol w:w="2083"/>
      </w:tblGrid>
      <w:tr w:rsidR="00C03E8E" w14:paraId="741FDEA4" w14:textId="77777777" w:rsidTr="008D6425">
        <w:trPr>
          <w:trHeight w:val="380"/>
        </w:trPr>
        <w:tc>
          <w:tcPr>
            <w:tcW w:w="6427" w:type="dxa"/>
            <w:tcBorders>
              <w:top w:val="single" w:sz="8" w:space="0" w:color="003300"/>
              <w:bottom w:val="single" w:sz="8" w:space="0" w:color="003300"/>
            </w:tcBorders>
            <w:vAlign w:val="center"/>
          </w:tcPr>
          <w:p w14:paraId="51267197" w14:textId="77777777" w:rsidR="00C03E8E" w:rsidRPr="008D6425" w:rsidRDefault="00BC3CCD" w:rsidP="00E43896">
            <w:pPr>
              <w:pStyle w:val="NoSpacing"/>
              <w:rPr>
                <w:i/>
                <w:iCs/>
                <w:color w:val="003300"/>
                <w:sz w:val="20"/>
                <w:rtl/>
              </w:rPr>
            </w:pPr>
            <w:r w:rsidRPr="008D6425">
              <w:rPr>
                <w:color w:val="003300"/>
                <w:rtl/>
              </w:rPr>
              <w:t>الملخص</w:t>
            </w:r>
          </w:p>
        </w:tc>
        <w:tc>
          <w:tcPr>
            <w:tcW w:w="416" w:type="dxa"/>
            <w:tcBorders>
              <w:top w:val="single" w:sz="8" w:space="0" w:color="003300"/>
              <w:bottom w:val="nil"/>
            </w:tcBorders>
            <w:vAlign w:val="center"/>
          </w:tcPr>
          <w:p w14:paraId="4AE09FAC" w14:textId="77777777" w:rsidR="00C03E8E" w:rsidRPr="008D6425" w:rsidRDefault="00C03E8E" w:rsidP="00E43896">
            <w:pPr>
              <w:pStyle w:val="NoSpacing"/>
              <w:rPr>
                <w:color w:val="003300"/>
                <w:rtl/>
              </w:rPr>
            </w:pPr>
          </w:p>
        </w:tc>
        <w:tc>
          <w:tcPr>
            <w:tcW w:w="2083" w:type="dxa"/>
            <w:tcBorders>
              <w:top w:val="single" w:sz="8" w:space="0" w:color="003300"/>
              <w:bottom w:val="single" w:sz="8" w:space="0" w:color="003300"/>
            </w:tcBorders>
            <w:vAlign w:val="center"/>
          </w:tcPr>
          <w:p w14:paraId="265A5FF4" w14:textId="77777777" w:rsidR="00C03E8E" w:rsidRPr="008D6425" w:rsidRDefault="00BC3CCD" w:rsidP="00E43896">
            <w:pPr>
              <w:pStyle w:val="NoSpacing"/>
              <w:rPr>
                <w:color w:val="003300"/>
                <w:rtl/>
              </w:rPr>
            </w:pPr>
            <w:r w:rsidRPr="008D6425">
              <w:rPr>
                <w:color w:val="003300"/>
                <w:rtl/>
              </w:rPr>
              <w:t>بيانات البحث</w:t>
            </w:r>
          </w:p>
        </w:tc>
      </w:tr>
      <w:tr w:rsidR="00053174" w14:paraId="26C26A8C" w14:textId="77777777" w:rsidTr="008D6425">
        <w:trPr>
          <w:trHeight w:val="955"/>
        </w:trPr>
        <w:tc>
          <w:tcPr>
            <w:tcW w:w="6427" w:type="dxa"/>
            <w:vMerge w:val="restart"/>
            <w:tcBorders>
              <w:top w:val="single" w:sz="8" w:space="0" w:color="003300"/>
              <w:bottom w:val="single" w:sz="8" w:space="0" w:color="4472C4" w:themeColor="accent1"/>
            </w:tcBorders>
            <w:shd w:val="clear" w:color="auto" w:fill="E2EFD9" w:themeFill="accent6" w:themeFillTint="33"/>
          </w:tcPr>
          <w:p w14:paraId="05AD32F7" w14:textId="77777777" w:rsidR="00053174" w:rsidRPr="00BC3CCD" w:rsidRDefault="00554D2E" w:rsidP="00F262AF">
            <w:pPr>
              <w:pStyle w:val="a"/>
              <w:rPr>
                <w:i/>
                <w:sz w:val="20"/>
                <w:rtl/>
              </w:rPr>
            </w:pPr>
            <w:r w:rsidRPr="00D54387">
              <w:rPr>
                <w:rtl/>
              </w:rPr>
              <w:t>يجب أن يقدّم الملخص عرضًا موجزًا لأهداف البحث، والمنهجية المتبعة، وأهم النتائج، والاستنتاجات الرئيسية للدراسة. يجب أن يتراوح عدد كلمات الملخص بين 150 و250 كلمة، وألا يحتوي على مراجع أو استشهادات أو اختصارات غير معرّفة أو معادلات معروضة</w:t>
            </w:r>
            <w:r w:rsidRPr="00D54387">
              <w:t>.</w:t>
            </w:r>
            <w:r>
              <w:rPr>
                <w:rFonts w:hint="cs"/>
                <w:rtl/>
              </w:rPr>
              <w:t xml:space="preserve"> </w:t>
            </w:r>
            <w:r w:rsidRPr="00D54387">
              <w:rPr>
                <w:rtl/>
              </w:rPr>
              <w:t>يُطلب من المؤلفين الالتزام التام بإرشادات التنسيق وهوامش الصفحة الموضحة في هذا القالب، وذلك لضمان الاتساق والتوحيد في النسخة النهائية المنشورة من المجلة. وقد تُعاد البحوث التي لا تلتزم بمتطلبات التنسيق إلى المؤلفين لإجراء التعديلات اللازمة قبل النشر، حتى وإن تم قبول محتواها العلمي. ويُعد الالتزام بالمعايير العلمية ومعايير التنسيق الخاصة بالمجلة شرطًا أساسيًا للنشر</w:t>
            </w:r>
            <w:r w:rsidRPr="00D54387">
              <w:t>.</w:t>
            </w:r>
            <w:r w:rsidR="000472C0">
              <w:rPr>
                <w:rFonts w:hint="cs"/>
                <w:rtl/>
              </w:rPr>
              <w:t xml:space="preserve"> </w:t>
            </w:r>
            <w:r w:rsidR="00E04990" w:rsidRPr="009B4472">
              <w:rPr>
                <w:rtl/>
                <w:lang w:bidi="ar-LY"/>
              </w:rPr>
              <w:t xml:space="preserve">الخط </w:t>
            </w:r>
            <w:r w:rsidR="00E04990" w:rsidRPr="009B4472">
              <w:t xml:space="preserve">Sakkal </w:t>
            </w:r>
            <w:proofErr w:type="spellStart"/>
            <w:r w:rsidR="00E04990" w:rsidRPr="009B4472">
              <w:t>Majalla</w:t>
            </w:r>
            <w:proofErr w:type="spellEnd"/>
            <w:r w:rsidR="00E04990" w:rsidRPr="009B4472">
              <w:rPr>
                <w:rtl/>
                <w:lang w:bidi="ar-LY"/>
              </w:rPr>
              <w:t xml:space="preserve"> بحجم </w:t>
            </w:r>
            <w:r w:rsidR="009B4472" w:rsidRPr="009B4472">
              <w:rPr>
                <w:lang w:bidi="ar-LY"/>
              </w:rPr>
              <w:t>11</w:t>
            </w:r>
            <w:r w:rsidR="00E04990" w:rsidRPr="009B4472">
              <w:rPr>
                <w:rFonts w:hint="cs"/>
                <w:rtl/>
                <w:lang w:bidi="ar-LY"/>
              </w:rPr>
              <w:t>.</w:t>
            </w:r>
          </w:p>
        </w:tc>
        <w:tc>
          <w:tcPr>
            <w:tcW w:w="416" w:type="dxa"/>
            <w:tcBorders>
              <w:top w:val="nil"/>
              <w:bottom w:val="nil"/>
            </w:tcBorders>
          </w:tcPr>
          <w:p w14:paraId="6088EB18" w14:textId="77777777" w:rsidR="00BC3CCD" w:rsidRDefault="00BC3CCD" w:rsidP="00E43896">
            <w:pPr>
              <w:pStyle w:val="NoSpacing"/>
              <w:rPr>
                <w:rtl/>
              </w:rPr>
            </w:pPr>
          </w:p>
        </w:tc>
        <w:tc>
          <w:tcPr>
            <w:tcW w:w="2083" w:type="dxa"/>
            <w:tcBorders>
              <w:top w:val="single" w:sz="8" w:space="0" w:color="003300"/>
              <w:bottom w:val="single" w:sz="8" w:space="0" w:color="003300"/>
            </w:tcBorders>
          </w:tcPr>
          <w:p w14:paraId="7FAFEEDA" w14:textId="77777777" w:rsidR="00BC3CCD" w:rsidRPr="00BC3CCD" w:rsidRDefault="00BC3CCD" w:rsidP="004C28D8">
            <w:pPr>
              <w:bidi/>
              <w:spacing w:after="0"/>
              <w:jc w:val="left"/>
              <w:rPr>
                <w:rFonts w:ascii="Sakkal Majalla" w:hAnsi="Sakkal Majalla" w:cs="Sakkal Majalla"/>
                <w:b/>
                <w:bCs/>
                <w:sz w:val="14"/>
                <w:szCs w:val="20"/>
                <w:rtl/>
                <w:lang w:val="id-ID" w:bidi="ar-LY"/>
              </w:rPr>
            </w:pPr>
            <w:r w:rsidRPr="00BC3CCD">
              <w:rPr>
                <w:rFonts w:ascii="Sakkal Majalla" w:hAnsi="Sakkal Majalla" w:cs="Sakkal Majalla"/>
                <w:b/>
                <w:bCs/>
                <w:sz w:val="14"/>
                <w:szCs w:val="20"/>
                <w:rtl/>
                <w:lang w:val="id-ID" w:bidi="ar-LY"/>
              </w:rPr>
              <w:t>استقبل: **/**/2026</w:t>
            </w:r>
          </w:p>
          <w:p w14:paraId="1B6B1A0F" w14:textId="77777777" w:rsidR="00BC3CCD" w:rsidRPr="00BC3CCD" w:rsidRDefault="00BC3CCD" w:rsidP="004C28D8">
            <w:pPr>
              <w:bidi/>
              <w:spacing w:after="0"/>
              <w:jc w:val="left"/>
              <w:rPr>
                <w:rFonts w:ascii="Sakkal Majalla" w:hAnsi="Sakkal Majalla" w:cs="Sakkal Majalla"/>
                <w:b/>
                <w:bCs/>
                <w:sz w:val="14"/>
                <w:szCs w:val="20"/>
                <w:rtl/>
                <w:lang w:val="id-ID" w:bidi="ar-LY"/>
              </w:rPr>
            </w:pPr>
            <w:r w:rsidRPr="00BC3CCD">
              <w:rPr>
                <w:rFonts w:ascii="Sakkal Majalla" w:hAnsi="Sakkal Majalla" w:cs="Sakkal Majalla"/>
                <w:b/>
                <w:bCs/>
                <w:sz w:val="14"/>
                <w:szCs w:val="20"/>
                <w:rtl/>
                <w:lang w:val="id-ID" w:bidi="ar-LY"/>
              </w:rPr>
              <w:t>قبل للنشر: **/**/2026</w:t>
            </w:r>
          </w:p>
          <w:p w14:paraId="76D36479" w14:textId="77777777" w:rsidR="00053174" w:rsidRPr="00BC3CCD" w:rsidRDefault="00BC3CCD" w:rsidP="004C28D8">
            <w:pPr>
              <w:bidi/>
              <w:spacing w:after="0"/>
              <w:jc w:val="left"/>
              <w:rPr>
                <w:sz w:val="16"/>
                <w:szCs w:val="22"/>
                <w:rtl/>
                <w:lang w:val="id-ID"/>
              </w:rPr>
            </w:pPr>
            <w:r w:rsidRPr="00BC3CCD">
              <w:rPr>
                <w:rFonts w:ascii="Sakkal Majalla" w:hAnsi="Sakkal Majalla" w:cs="Sakkal Majalla"/>
                <w:b/>
                <w:bCs/>
                <w:sz w:val="14"/>
                <w:szCs w:val="20"/>
                <w:rtl/>
                <w:lang w:val="id-ID"/>
              </w:rPr>
              <w:t xml:space="preserve">نشر الكترونيا: </w:t>
            </w:r>
            <w:r w:rsidRPr="00BC3CCD">
              <w:rPr>
                <w:rFonts w:ascii="Sakkal Majalla" w:hAnsi="Sakkal Majalla" w:cs="Sakkal Majalla"/>
                <w:b/>
                <w:bCs/>
                <w:sz w:val="14"/>
                <w:szCs w:val="20"/>
                <w:rtl/>
                <w:lang w:val="id-ID" w:bidi="ar-LY"/>
              </w:rPr>
              <w:t>**/**/2026</w:t>
            </w:r>
          </w:p>
        </w:tc>
      </w:tr>
      <w:tr w:rsidR="00053174" w14:paraId="0B3844AA" w14:textId="77777777" w:rsidTr="008D6425">
        <w:tc>
          <w:tcPr>
            <w:tcW w:w="6427" w:type="dxa"/>
            <w:vMerge/>
            <w:tcBorders>
              <w:top w:val="single" w:sz="8" w:space="0" w:color="4472C4" w:themeColor="accent1"/>
              <w:bottom w:val="single" w:sz="8" w:space="0" w:color="003300"/>
            </w:tcBorders>
            <w:shd w:val="clear" w:color="auto" w:fill="E2EFD9" w:themeFill="accent6" w:themeFillTint="33"/>
          </w:tcPr>
          <w:p w14:paraId="0B7E489E" w14:textId="77777777" w:rsidR="00053174" w:rsidRDefault="00053174" w:rsidP="00E43896">
            <w:pPr>
              <w:pStyle w:val="NoSpacing"/>
              <w:rPr>
                <w:rtl/>
              </w:rPr>
            </w:pPr>
          </w:p>
        </w:tc>
        <w:tc>
          <w:tcPr>
            <w:tcW w:w="416" w:type="dxa"/>
            <w:tcBorders>
              <w:top w:val="nil"/>
              <w:bottom w:val="single" w:sz="8" w:space="0" w:color="003300"/>
            </w:tcBorders>
          </w:tcPr>
          <w:p w14:paraId="06B47B04" w14:textId="77777777" w:rsidR="00053174" w:rsidRDefault="00053174" w:rsidP="00E43896">
            <w:pPr>
              <w:pStyle w:val="NoSpacing"/>
              <w:rPr>
                <w:rtl/>
              </w:rPr>
            </w:pPr>
          </w:p>
        </w:tc>
        <w:tc>
          <w:tcPr>
            <w:tcW w:w="2083" w:type="dxa"/>
            <w:tcBorders>
              <w:top w:val="single" w:sz="8" w:space="0" w:color="003300"/>
              <w:bottom w:val="single" w:sz="8" w:space="0" w:color="003300"/>
            </w:tcBorders>
          </w:tcPr>
          <w:p w14:paraId="54E002F9" w14:textId="77777777" w:rsidR="009D1327" w:rsidRPr="009D1327" w:rsidRDefault="009D1327" w:rsidP="00F601C9">
            <w:pPr>
              <w:bidi/>
              <w:spacing w:before="60"/>
              <w:rPr>
                <w:rFonts w:ascii="Sakkal Majalla" w:hAnsi="Sakkal Majalla" w:cs="Sakkal Majalla"/>
                <w:b/>
                <w:bCs/>
                <w:sz w:val="22"/>
                <w:szCs w:val="22"/>
              </w:rPr>
            </w:pPr>
            <w:r w:rsidRPr="009D1327">
              <w:rPr>
                <w:rFonts w:ascii="Sakkal Majalla" w:hAnsi="Sakkal Majalla" w:cs="Sakkal Majalla"/>
                <w:b/>
                <w:bCs/>
                <w:sz w:val="22"/>
                <w:szCs w:val="22"/>
                <w:rtl/>
              </w:rPr>
              <w:t>الكلمات المفتاحية</w:t>
            </w:r>
            <w:r w:rsidRPr="009D1327">
              <w:rPr>
                <w:rFonts w:ascii="Sakkal Majalla" w:hAnsi="Sakkal Majalla" w:cs="Sakkal Majalla"/>
                <w:b/>
                <w:bCs/>
                <w:sz w:val="22"/>
                <w:szCs w:val="22"/>
              </w:rPr>
              <w:t>:</w:t>
            </w:r>
          </w:p>
          <w:p w14:paraId="30DEDEFA"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(1).</w:t>
            </w:r>
          </w:p>
          <w:p w14:paraId="711CF276"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Pr>
              <w:t xml:space="preserve"> </w:t>
            </w: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(2)</w:t>
            </w:r>
            <w:r w:rsidRPr="009D1327">
              <w:rPr>
                <w:rFonts w:ascii="Sakkal Majalla" w:hAnsi="Sakkal Majalla" w:cs="Sakkal Majalla"/>
                <w:szCs w:val="20"/>
                <w:rtl/>
              </w:rPr>
              <w:t xml:space="preserve">، </w:t>
            </w:r>
          </w:p>
          <w:p w14:paraId="7E8E8A4E"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(3)</w:t>
            </w:r>
            <w:r w:rsidRPr="009D1327">
              <w:rPr>
                <w:rFonts w:ascii="Sakkal Majalla" w:hAnsi="Sakkal Majalla" w:cs="Sakkal Majalla"/>
                <w:szCs w:val="20"/>
                <w:rtl/>
              </w:rPr>
              <w:t>،</w:t>
            </w:r>
          </w:p>
          <w:p w14:paraId="3D5CD2D7" w14:textId="77777777" w:rsidR="009D1327" w:rsidRPr="009D1327" w:rsidRDefault="009D1327" w:rsidP="00F601C9">
            <w:pPr>
              <w:bidi/>
              <w:spacing w:before="60"/>
              <w:rPr>
                <w:rFonts w:ascii="Sakkal Majalla" w:hAnsi="Sakkal Majalla" w:cs="Sakkal Majalla"/>
                <w:szCs w:val="20"/>
              </w:rPr>
            </w:pPr>
            <w:r w:rsidRPr="009D1327">
              <w:rPr>
                <w:rFonts w:ascii="Sakkal Majalla" w:hAnsi="Sakkal Majalla" w:cs="Sakkal Majalla"/>
                <w:szCs w:val="20"/>
              </w:rPr>
              <w:t xml:space="preserve"> </w:t>
            </w: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(4)</w:t>
            </w:r>
            <w:r w:rsidRPr="009D1327">
              <w:rPr>
                <w:rFonts w:ascii="Sakkal Majalla" w:hAnsi="Sakkal Majalla" w:cs="Sakkal Majalla"/>
                <w:szCs w:val="20"/>
                <w:rtl/>
              </w:rPr>
              <w:t>،</w:t>
            </w:r>
          </w:p>
          <w:p w14:paraId="2D11495D" w14:textId="77777777" w:rsidR="00053174" w:rsidRPr="00C03E8E" w:rsidRDefault="009D1327" w:rsidP="00F601C9">
            <w:pPr>
              <w:bidi/>
              <w:spacing w:before="60"/>
              <w:rPr>
                <w:b/>
                <w:bCs/>
                <w:rtl/>
              </w:rPr>
            </w:pPr>
            <w:r w:rsidRPr="009D1327">
              <w:rPr>
                <w:rFonts w:ascii="Sakkal Majalla" w:hAnsi="Sakkal Majalla" w:cs="Sakkal Majalla"/>
                <w:szCs w:val="20"/>
              </w:rPr>
              <w:t xml:space="preserve"> </w:t>
            </w:r>
            <w:r w:rsidRPr="009D1327">
              <w:rPr>
                <w:rFonts w:ascii="Sakkal Majalla" w:hAnsi="Sakkal Majalla" w:cs="Sakkal Majalla"/>
                <w:szCs w:val="20"/>
                <w:rtl/>
              </w:rPr>
              <w:t>الكلمة المفتاحية</w:t>
            </w:r>
            <w:r w:rsidRPr="009D1327">
              <w:rPr>
                <w:rFonts w:ascii="Sakkal Majalla" w:hAnsi="Sakkal Majalla" w:cs="Sakkal Majalla"/>
                <w:szCs w:val="20"/>
              </w:rPr>
              <w:t xml:space="preserve"> (5)</w:t>
            </w:r>
            <w:r w:rsidRPr="009D1327">
              <w:rPr>
                <w:rFonts w:ascii="Sakkal Majalla" w:hAnsi="Sakkal Majalla" w:cs="Sakkal Majalla"/>
                <w:szCs w:val="20"/>
                <w:rtl/>
              </w:rPr>
              <w:t>،</w:t>
            </w:r>
            <w:r w:rsidRPr="009D1327">
              <w:rPr>
                <w:rFonts w:cs="Times New Roman"/>
                <w:b/>
                <w:bCs/>
                <w:sz w:val="16"/>
                <w:szCs w:val="22"/>
                <w:rtl/>
              </w:rPr>
              <w:t xml:space="preserve"> </w:t>
            </w:r>
          </w:p>
        </w:tc>
      </w:tr>
      <w:tr w:rsidR="00D54387" w14:paraId="16AD29C3" w14:textId="77777777" w:rsidTr="008D6425">
        <w:trPr>
          <w:trHeight w:val="1864"/>
        </w:trPr>
        <w:tc>
          <w:tcPr>
            <w:tcW w:w="8926" w:type="dxa"/>
            <w:gridSpan w:val="3"/>
            <w:tcBorders>
              <w:top w:val="single" w:sz="8" w:space="0" w:color="4472C4" w:themeColor="accent1"/>
              <w:bottom w:val="single" w:sz="8" w:space="0" w:color="003300"/>
            </w:tcBorders>
            <w:shd w:val="clear" w:color="auto" w:fill="E2EFD9" w:themeFill="accent6" w:themeFillTint="33"/>
          </w:tcPr>
          <w:p w14:paraId="08AED300" w14:textId="77777777" w:rsidR="00BC3CCD" w:rsidRPr="00B72F02" w:rsidRDefault="00BC3CCD" w:rsidP="00B72F02">
            <w:pPr>
              <w:pStyle w:val="Title"/>
            </w:pPr>
            <w:bookmarkStart w:id="0" w:name="_Hlk227062631"/>
            <w:r w:rsidRPr="00B72F02">
              <w:t>Paper Title</w:t>
            </w:r>
            <w:r w:rsidR="00E04990" w:rsidRPr="00B72F02">
              <w:t xml:space="preserve">, </w:t>
            </w:r>
            <w:r w:rsidR="00EA0625" w:rsidRPr="00B72F02">
              <w:t>Times New Roman</w:t>
            </w:r>
            <w:r w:rsidR="00E04990" w:rsidRPr="00B72F02">
              <w:t>, 1</w:t>
            </w:r>
            <w:r w:rsidR="00EA0625" w:rsidRPr="00B72F02">
              <w:t>5</w:t>
            </w:r>
            <w:r w:rsidR="00E04990" w:rsidRPr="00B72F02">
              <w:t>, Bold</w:t>
            </w:r>
          </w:p>
          <w:p w14:paraId="35E1650B" w14:textId="77777777" w:rsidR="00E04990" w:rsidRPr="00B72F02" w:rsidRDefault="00BC3CCD" w:rsidP="00E43896">
            <w:pPr>
              <w:pStyle w:val="NoSpacing"/>
              <w:rPr>
                <w:color w:val="003300"/>
              </w:rPr>
            </w:pPr>
            <w:r w:rsidRPr="00B72F02">
              <w:rPr>
                <w:color w:val="003300"/>
              </w:rPr>
              <w:t>First Author Name</w:t>
            </w:r>
            <w:r w:rsidRPr="00B72F02">
              <w:rPr>
                <w:color w:val="003300"/>
                <w:vertAlign w:val="superscript"/>
              </w:rPr>
              <w:t>*1</w:t>
            </w:r>
            <w:r w:rsidRPr="00B72F02">
              <w:rPr>
                <w:color w:val="003300"/>
              </w:rPr>
              <w:t>, Second Author Name</w:t>
            </w:r>
            <w:r w:rsidRPr="00B72F02">
              <w:rPr>
                <w:color w:val="003300"/>
                <w:vertAlign w:val="superscript"/>
              </w:rPr>
              <w:t>2</w:t>
            </w:r>
            <w:r w:rsidRPr="00B72F02">
              <w:rPr>
                <w:color w:val="003300"/>
              </w:rPr>
              <w:t>, and</w:t>
            </w:r>
            <w:r w:rsidRPr="00B72F02">
              <w:rPr>
                <w:color w:val="003300"/>
                <w:vertAlign w:val="superscript"/>
              </w:rPr>
              <w:t xml:space="preserve"> </w:t>
            </w:r>
            <w:r w:rsidRPr="00B72F02">
              <w:rPr>
                <w:color w:val="003300"/>
              </w:rPr>
              <w:t>Third Author Name</w:t>
            </w:r>
            <w:r w:rsidRPr="00B72F02">
              <w:rPr>
                <w:color w:val="003300"/>
                <w:vertAlign w:val="superscript"/>
              </w:rPr>
              <w:t>3</w:t>
            </w:r>
            <w:r w:rsidR="00E04990" w:rsidRPr="00B72F02">
              <w:rPr>
                <w:color w:val="003300"/>
              </w:rPr>
              <w:t xml:space="preserve"> </w:t>
            </w:r>
          </w:p>
          <w:p w14:paraId="22EE19C2" w14:textId="77777777" w:rsidR="00BC3CCD" w:rsidRPr="00B72F02" w:rsidRDefault="00E04990" w:rsidP="00E43896">
            <w:pPr>
              <w:pStyle w:val="NoSpacing"/>
              <w:rPr>
                <w:color w:val="003300"/>
              </w:rPr>
            </w:pPr>
            <w:r w:rsidRPr="00B72F02">
              <w:rPr>
                <w:color w:val="003300"/>
              </w:rPr>
              <w:t>Affiliation</w:t>
            </w:r>
            <w:r w:rsidR="00EA0625" w:rsidRPr="00B72F02">
              <w:rPr>
                <w:color w:val="003300"/>
              </w:rPr>
              <w:t>s</w:t>
            </w:r>
            <w:r w:rsidRPr="00B72F02">
              <w:rPr>
                <w:color w:val="003300"/>
              </w:rPr>
              <w:t xml:space="preserve"> </w:t>
            </w:r>
            <w:r w:rsidR="00EA0625" w:rsidRPr="00B72F02">
              <w:rPr>
                <w:color w:val="003300"/>
              </w:rPr>
              <w:t>Times New Roman</w:t>
            </w:r>
            <w:r w:rsidRPr="00B72F02">
              <w:rPr>
                <w:color w:val="003300"/>
              </w:rPr>
              <w:t>, 13, Bold</w:t>
            </w:r>
          </w:p>
          <w:bookmarkEnd w:id="0"/>
          <w:p w14:paraId="235EFB40" w14:textId="77777777" w:rsidR="00BC3CCD" w:rsidRPr="00B72F02" w:rsidRDefault="00BC3CCD" w:rsidP="00E43896">
            <w:pPr>
              <w:pStyle w:val="Affiliations"/>
              <w:rPr>
                <w:i/>
                <w:color w:val="003300"/>
                <w:sz w:val="22"/>
                <w:szCs w:val="22"/>
                <w:vertAlign w:val="baseline"/>
              </w:rPr>
            </w:pPr>
            <w:r w:rsidRPr="00B72F02">
              <w:rPr>
                <w:color w:val="003300"/>
                <w:sz w:val="22"/>
                <w:szCs w:val="22"/>
              </w:rPr>
              <w:t>1</w:t>
            </w:r>
            <w:r w:rsidR="00EA0625" w:rsidRPr="00B72F02">
              <w:rPr>
                <w:color w:val="003300"/>
                <w:sz w:val="22"/>
                <w:szCs w:val="22"/>
                <w:vertAlign w:val="baseline"/>
              </w:rPr>
              <w:t xml:space="preserve"> </w:t>
            </w:r>
            <w:r w:rsidRPr="00B72F02">
              <w:rPr>
                <w:color w:val="003300"/>
                <w:sz w:val="22"/>
                <w:szCs w:val="22"/>
                <w:vertAlign w:val="baseline"/>
              </w:rPr>
              <w:t>Department, Faculty/College, University/Institution, City, Country.</w:t>
            </w:r>
          </w:p>
          <w:p w14:paraId="0DD97C94" w14:textId="77777777" w:rsidR="00BC3CCD" w:rsidRPr="00B72F02" w:rsidRDefault="00BC3CCD" w:rsidP="00E43896">
            <w:pPr>
              <w:pStyle w:val="Affiliations"/>
              <w:rPr>
                <w:i/>
                <w:color w:val="003300"/>
                <w:sz w:val="22"/>
                <w:szCs w:val="22"/>
                <w:vertAlign w:val="baseline"/>
              </w:rPr>
            </w:pPr>
            <w:r w:rsidRPr="00B72F02">
              <w:rPr>
                <w:color w:val="003300"/>
                <w:sz w:val="22"/>
                <w:szCs w:val="22"/>
              </w:rPr>
              <w:t>2</w:t>
            </w:r>
            <w:r w:rsidR="00EA0625" w:rsidRPr="00B72F02">
              <w:rPr>
                <w:color w:val="003300"/>
                <w:sz w:val="22"/>
                <w:szCs w:val="22"/>
                <w:vertAlign w:val="baseline"/>
              </w:rPr>
              <w:t xml:space="preserve"> </w:t>
            </w:r>
            <w:r w:rsidRPr="00B72F02">
              <w:rPr>
                <w:color w:val="003300"/>
                <w:sz w:val="22"/>
                <w:szCs w:val="22"/>
                <w:vertAlign w:val="baseline"/>
              </w:rPr>
              <w:t>Department, Faculty/College, University/Institution, City, Country.</w:t>
            </w:r>
          </w:p>
          <w:p w14:paraId="6B8CE153" w14:textId="77777777" w:rsidR="00BC3CCD" w:rsidRPr="00CA0551" w:rsidRDefault="00BC3CCD" w:rsidP="00E43896">
            <w:pPr>
              <w:pStyle w:val="Affiliations"/>
              <w:rPr>
                <w:sz w:val="16"/>
              </w:rPr>
            </w:pPr>
            <w:r w:rsidRPr="00B72F02">
              <w:rPr>
                <w:color w:val="003300"/>
                <w:sz w:val="22"/>
                <w:szCs w:val="22"/>
              </w:rPr>
              <w:t>3</w:t>
            </w:r>
            <w:r w:rsidRPr="00B72F02">
              <w:rPr>
                <w:color w:val="003300"/>
                <w:sz w:val="22"/>
                <w:szCs w:val="22"/>
                <w:vertAlign w:val="baseline"/>
              </w:rPr>
              <w:t xml:space="preserve"> Department, Faculty/College, University/Institution, City, Country</w:t>
            </w:r>
          </w:p>
        </w:tc>
      </w:tr>
      <w:tr w:rsidR="00D54387" w14:paraId="6EFD5D70" w14:textId="77777777" w:rsidTr="008D6425">
        <w:tc>
          <w:tcPr>
            <w:tcW w:w="8926" w:type="dxa"/>
            <w:gridSpan w:val="3"/>
            <w:tcBorders>
              <w:top w:val="single" w:sz="8" w:space="0" w:color="003300"/>
              <w:bottom w:val="single" w:sz="8" w:space="0" w:color="003300"/>
            </w:tcBorders>
            <w:shd w:val="clear" w:color="auto" w:fill="E2EFD9" w:themeFill="accent6" w:themeFillTint="33"/>
          </w:tcPr>
          <w:p w14:paraId="0C27D404" w14:textId="77777777" w:rsidR="00D54387" w:rsidRPr="00EA0625" w:rsidRDefault="00E70472" w:rsidP="00EA0625">
            <w:pPr>
              <w:pStyle w:val="articletext"/>
              <w:rPr>
                <w:color w:val="0F1115"/>
                <w:shd w:val="clear" w:color="auto" w:fill="DEEAF6" w:themeFill="accent5" w:themeFillTint="33"/>
              </w:rPr>
            </w:pPr>
            <w:r w:rsidRPr="00487BF4">
              <w:rPr>
                <w:b/>
                <w:bCs w:val="0"/>
                <w:color w:val="003300"/>
              </w:rPr>
              <w:t>Abstract:</w:t>
            </w:r>
            <w:r>
              <w:t xml:space="preserve"> </w:t>
            </w:r>
            <w:r w:rsidR="00554D2E" w:rsidRPr="00EA0625">
              <w:t>The abstract should concisely summarize the objectives, methodology, main findings, and conclusions of the paper. The abstract must be between 150 and 250 words and should not contain references, citations, abbreviations without definition, or displayed equations.</w:t>
            </w:r>
            <w:r w:rsidR="00554D2E" w:rsidRPr="00EA0625">
              <w:rPr>
                <w:rtl/>
              </w:rPr>
              <w:t xml:space="preserve"> </w:t>
            </w:r>
            <w:r w:rsidR="00554D2E" w:rsidRPr="00EA0625">
              <w:t>Authors are required to strictly follow the formatting guidelines and margin specifications provided in this template to ensure consistency and uniformity throughout the published journal. Manuscripts that do not comply with these formatting requirements may be returned to the authors for revision prior to publication, even if the scientific content has been accepted. Compliance with both the scientific and formatting standards of the journal is a mandatory condition for publication</w:t>
            </w:r>
            <w:r w:rsidR="00BC3CCD" w:rsidRPr="00EA0625">
              <w:t>.</w:t>
            </w:r>
            <w:r w:rsidR="00EA0625">
              <w:t xml:space="preserve"> Text should be </w:t>
            </w:r>
            <w:r w:rsidR="00EA0625" w:rsidRPr="00EA0625">
              <w:t>Times New Roman, 1</w:t>
            </w:r>
            <w:r w:rsidR="00EA0625">
              <w:t>1.</w:t>
            </w:r>
          </w:p>
        </w:tc>
      </w:tr>
      <w:tr w:rsidR="00D54387" w14:paraId="6B4EF1FB" w14:textId="77777777" w:rsidTr="008D6425">
        <w:tc>
          <w:tcPr>
            <w:tcW w:w="8926" w:type="dxa"/>
            <w:gridSpan w:val="3"/>
            <w:tcBorders>
              <w:top w:val="single" w:sz="8" w:space="0" w:color="003300"/>
              <w:bottom w:val="single" w:sz="8" w:space="0" w:color="003300"/>
            </w:tcBorders>
            <w:shd w:val="clear" w:color="auto" w:fill="E2EFD9" w:themeFill="accent6" w:themeFillTint="33"/>
          </w:tcPr>
          <w:p w14:paraId="76F9E18E" w14:textId="52FBAABD" w:rsidR="00D54387" w:rsidRPr="00BC3CCD" w:rsidRDefault="00BC3CCD" w:rsidP="00487BF4">
            <w:pPr>
              <w:spacing w:before="60"/>
              <w:rPr>
                <w:b/>
                <w:bCs/>
                <w:sz w:val="18"/>
                <w:szCs w:val="24"/>
                <w:rtl/>
              </w:rPr>
            </w:pPr>
            <w:r w:rsidRPr="00487BF4">
              <w:rPr>
                <w:rFonts w:asciiTheme="majorBidi" w:hAnsiTheme="majorBidi"/>
                <w:b/>
                <w:bCs/>
                <w:color w:val="003300"/>
                <w:sz w:val="22"/>
                <w:szCs w:val="32"/>
              </w:rPr>
              <w:t>Keywords:</w:t>
            </w:r>
            <w:r w:rsidR="00487BF4">
              <w:rPr>
                <w:rFonts w:asciiTheme="majorBidi" w:hAnsiTheme="majorBidi" w:hint="cs"/>
                <w:b/>
                <w:bCs/>
                <w:color w:val="002060"/>
                <w:sz w:val="22"/>
                <w:szCs w:val="32"/>
                <w:rtl/>
              </w:rPr>
              <w:t xml:space="preserve"> </w:t>
            </w:r>
            <w:r w:rsidRPr="00EA0625">
              <w:rPr>
                <w:szCs w:val="28"/>
              </w:rPr>
              <w:t>Keyword1;</w:t>
            </w:r>
            <w:r w:rsidRPr="00EA0625">
              <w:rPr>
                <w:rFonts w:hint="cs"/>
                <w:szCs w:val="28"/>
                <w:rtl/>
              </w:rPr>
              <w:t xml:space="preserve"> </w:t>
            </w:r>
            <w:r w:rsidRPr="00EA0625">
              <w:rPr>
                <w:rFonts w:hint="cs"/>
                <w:szCs w:val="28"/>
              </w:rPr>
              <w:t>Keyword</w:t>
            </w:r>
            <w:r w:rsidRPr="00EA0625">
              <w:rPr>
                <w:szCs w:val="28"/>
              </w:rPr>
              <w:t>2;</w:t>
            </w:r>
            <w:r w:rsidRPr="00EA0625">
              <w:rPr>
                <w:rFonts w:hint="cs"/>
                <w:szCs w:val="28"/>
                <w:rtl/>
              </w:rPr>
              <w:t xml:space="preserve"> </w:t>
            </w:r>
            <w:r w:rsidRPr="00EA0625">
              <w:rPr>
                <w:szCs w:val="28"/>
              </w:rPr>
              <w:t>Keyword3;</w:t>
            </w:r>
            <w:r w:rsidRPr="00EA0625">
              <w:rPr>
                <w:rFonts w:hint="cs"/>
                <w:szCs w:val="28"/>
                <w:rtl/>
              </w:rPr>
              <w:t xml:space="preserve"> </w:t>
            </w:r>
            <w:r w:rsidRPr="00EA0625">
              <w:rPr>
                <w:szCs w:val="28"/>
              </w:rPr>
              <w:t>Keyword4;</w:t>
            </w:r>
            <w:r w:rsidRPr="00EA0625">
              <w:rPr>
                <w:rFonts w:hint="cs"/>
                <w:szCs w:val="28"/>
                <w:rtl/>
              </w:rPr>
              <w:t xml:space="preserve"> </w:t>
            </w:r>
            <w:r w:rsidRPr="00EA0625">
              <w:rPr>
                <w:szCs w:val="28"/>
              </w:rPr>
              <w:t>Keyword5;</w:t>
            </w:r>
          </w:p>
        </w:tc>
      </w:tr>
    </w:tbl>
    <w:p w14:paraId="4EA60B84" w14:textId="77777777" w:rsidR="00613900" w:rsidRPr="009B4472" w:rsidRDefault="00AB72B3" w:rsidP="00487BF4">
      <w:pPr>
        <w:pStyle w:val="1"/>
      </w:pPr>
      <w:r w:rsidRPr="009B4472">
        <w:rPr>
          <w:rtl/>
        </w:rPr>
        <w:lastRenderedPageBreak/>
        <w:t>المقدمة</w:t>
      </w:r>
      <w:r w:rsidR="00F262AF">
        <w:rPr>
          <w:rFonts w:hint="cs"/>
          <w:rtl/>
        </w:rPr>
        <w:t xml:space="preserve"> </w:t>
      </w:r>
      <w:r w:rsidR="00F262AF" w:rsidRPr="00F262AF">
        <w:rPr>
          <w:rFonts w:hint="cs"/>
          <w:rtl/>
        </w:rPr>
        <w:t>(</w:t>
      </w:r>
      <w:r w:rsidR="00F262AF">
        <w:rPr>
          <w:rFonts w:hint="cs"/>
          <w:rtl/>
        </w:rPr>
        <w:t xml:space="preserve">العنوان الجانبي 1 يكون نوع </w:t>
      </w:r>
      <w:r w:rsidR="00F262AF" w:rsidRPr="009B4472">
        <w:rPr>
          <w:rtl/>
        </w:rPr>
        <w:t xml:space="preserve">الخط </w:t>
      </w:r>
      <w:r w:rsidR="00F262AF" w:rsidRPr="009B4472">
        <w:t xml:space="preserve">Sakkal </w:t>
      </w:r>
      <w:proofErr w:type="spellStart"/>
      <w:r w:rsidR="00F262AF" w:rsidRPr="009B4472">
        <w:t>Majalla</w:t>
      </w:r>
      <w:proofErr w:type="spellEnd"/>
      <w:r w:rsidR="00F262AF" w:rsidRPr="009B4472">
        <w:rPr>
          <w:rtl/>
        </w:rPr>
        <w:t xml:space="preserve"> بحجم </w:t>
      </w:r>
      <w:r w:rsidR="00F262AF">
        <w:rPr>
          <w:rFonts w:hint="cs"/>
          <w:rtl/>
        </w:rPr>
        <w:t>13، غامق)</w:t>
      </w:r>
    </w:p>
    <w:p w14:paraId="53149EFE" w14:textId="77777777" w:rsidR="00947E29" w:rsidRPr="009B4472" w:rsidRDefault="00947E29" w:rsidP="00F262AF">
      <w:pPr>
        <w:pStyle w:val="a"/>
        <w:rPr>
          <w:rtl/>
          <w:lang w:bidi="ar-LY"/>
        </w:rPr>
      </w:pPr>
      <w:r w:rsidRPr="009B4472">
        <w:rPr>
          <w:rtl/>
        </w:rPr>
        <w:t>يجب أن تُقدِّم المقدمة بشكل واضح مشكلة البحث وأهدافه وأهمية الدراسة والمعلومات الأساسية ذات الصلة، مدعومة بمراجع مناسبة وحديثة. ينبغي على المؤلفين توفير سياق كافٍ لشرح الدافع وراء العمل وأهميته، مع تحديد الثغرات البحثية القائمة عند الاقتضاء. كما يجب ألا تتضمن المقدمة النتائج التفصيلية، أو المناقشة، أو استنتاجات الدراسة.</w:t>
      </w:r>
      <w:r w:rsidR="009B4472">
        <w:t xml:space="preserve">  </w:t>
      </w:r>
      <w:r w:rsidR="009B4472">
        <w:rPr>
          <w:rFonts w:hint="cs"/>
          <w:rtl/>
          <w:lang w:bidi="ar-LY"/>
        </w:rPr>
        <w:t xml:space="preserve"> يجب ان يكون نوع </w:t>
      </w:r>
      <w:r w:rsidR="009B4472" w:rsidRPr="009B4472">
        <w:rPr>
          <w:rtl/>
          <w:lang w:bidi="ar-LY"/>
        </w:rPr>
        <w:t xml:space="preserve">الخط </w:t>
      </w:r>
      <w:r w:rsidR="009B4472" w:rsidRPr="009B4472">
        <w:t xml:space="preserve">Sakkal </w:t>
      </w:r>
      <w:proofErr w:type="spellStart"/>
      <w:r w:rsidR="009B4472" w:rsidRPr="009B4472">
        <w:t>Majalla</w:t>
      </w:r>
      <w:proofErr w:type="spellEnd"/>
      <w:r w:rsidR="009B4472" w:rsidRPr="009B4472">
        <w:rPr>
          <w:rtl/>
          <w:lang w:bidi="ar-LY"/>
        </w:rPr>
        <w:t xml:space="preserve"> بحجم </w:t>
      </w:r>
      <w:r w:rsidR="009B4472">
        <w:rPr>
          <w:rFonts w:hint="cs"/>
          <w:rtl/>
          <w:lang w:bidi="ar-LY"/>
        </w:rPr>
        <w:t>12</w:t>
      </w:r>
      <w:r w:rsidR="009B4472" w:rsidRPr="009B4472">
        <w:rPr>
          <w:rFonts w:hint="cs"/>
          <w:rtl/>
          <w:lang w:bidi="ar-LY"/>
        </w:rPr>
        <w:t>.</w:t>
      </w:r>
    </w:p>
    <w:p w14:paraId="59246085" w14:textId="77777777" w:rsidR="0003102B" w:rsidRPr="00D51251" w:rsidRDefault="00947E29" w:rsidP="00487BF4">
      <w:pPr>
        <w:pStyle w:val="1"/>
        <w:rPr>
          <w:rFonts w:eastAsia="Times New Roman"/>
        </w:rPr>
      </w:pPr>
      <w:r w:rsidRPr="008B6436">
        <w:rPr>
          <w:rtl/>
        </w:rPr>
        <w:t>المواد</w:t>
      </w:r>
      <w:r>
        <w:rPr>
          <w:rFonts w:hint="cs"/>
          <w:rtl/>
        </w:rPr>
        <w:t xml:space="preserve"> والطرق</w:t>
      </w:r>
    </w:p>
    <w:p w14:paraId="6397BDE2" w14:textId="77777777" w:rsidR="0003102B" w:rsidRPr="00E454F2" w:rsidRDefault="00947E29" w:rsidP="00F262AF">
      <w:pPr>
        <w:pStyle w:val="a"/>
        <w:rPr>
          <w:rtl/>
        </w:rPr>
      </w:pPr>
      <w:r w:rsidRPr="00947E29">
        <w:rPr>
          <w:rtl/>
        </w:rPr>
        <w:t>يجب أن تقدّم هذه القسم تفاصيل كافية لتمكين باحثين آخرين من إعادة إنتاج الدراسة. ينبغي الاستشهاد بشكل صحيح بالطرق المنشورة سابقًا، وأي تعديلات تم إدخالها على الإجراءات المقررة يجب وصفها بوضوح. كما يجب تحديد أسماء، موديلات، جهات التصنيع، ومواقع (مدينة ودولة) الأجهزة، الأدوات، البرمجيات، والكواشف عند الاقتضاء. ويُشجَّع المؤلفون على تنظيم هذا القسم باستخدام عناوين فرعية مناسبة من أجل الوضوح وسهولة القراءة.</w:t>
      </w:r>
    </w:p>
    <w:p w14:paraId="4F5C72B3" w14:textId="77777777" w:rsidR="00351399" w:rsidRPr="0030429B" w:rsidRDefault="00E454F2" w:rsidP="00487BF4">
      <w:pPr>
        <w:pStyle w:val="1"/>
      </w:pPr>
      <w:r w:rsidRPr="006C24ED">
        <w:rPr>
          <w:rtl/>
        </w:rPr>
        <w:t>النتائج</w:t>
      </w:r>
    </w:p>
    <w:p w14:paraId="28A91093" w14:textId="77777777" w:rsidR="00E454F2" w:rsidRPr="00E454F2" w:rsidRDefault="00E454F2" w:rsidP="00F262AF">
      <w:pPr>
        <w:pStyle w:val="a"/>
      </w:pPr>
      <w:r w:rsidRPr="00D20471">
        <w:rPr>
          <w:rtl/>
        </w:rPr>
        <w:t>يجب أن يعرض قسم النتائج مخرجات الدراسة بوضوح ودقة وإيجاز. وينبغي استخدام الجداول والأشكال والرسوم البيانية عند الاقتضاء لتحسين عرض البيانات. يفضل عموماً تخصيص تفسير النتائج ومقارنتها بالدراسات السابقة ومناقشتها التفصيلية لقسم المناقشة</w:t>
      </w:r>
      <w:r w:rsidRPr="00D20471">
        <w:t xml:space="preserve"> </w:t>
      </w:r>
      <w:r w:rsidRPr="00D20471">
        <w:rPr>
          <w:rtl/>
        </w:rPr>
        <w:t>أو للقسم المدمج النتائج والمناقشة</w:t>
      </w:r>
      <w:r w:rsidRPr="00D20471">
        <w:t xml:space="preserve"> </w:t>
      </w:r>
      <w:r w:rsidRPr="00D20471">
        <w:rPr>
          <w:rtl/>
        </w:rPr>
        <w:t>إذا كانت المجلة تعتمد هذا الأسلوب</w:t>
      </w:r>
      <w:r w:rsidRPr="00E454F2">
        <w:t>.</w:t>
      </w:r>
    </w:p>
    <w:p w14:paraId="78ED9F2E" w14:textId="77777777" w:rsidR="007874FE" w:rsidRPr="00F262AF" w:rsidRDefault="00F262AF" w:rsidP="00487BF4">
      <w:pPr>
        <w:pStyle w:val="2"/>
      </w:pPr>
      <w:r w:rsidRPr="00F262AF">
        <w:rPr>
          <w:rFonts w:hint="cs"/>
          <w:rtl/>
        </w:rPr>
        <w:t>الجداول</w:t>
      </w:r>
      <w:r w:rsidRPr="00F262AF">
        <w:t xml:space="preserve"> </w:t>
      </w:r>
      <w:r w:rsidRPr="00F262AF">
        <w:rPr>
          <w:rFonts w:hint="cs"/>
          <w:rtl/>
        </w:rPr>
        <w:t>(</w:t>
      </w:r>
      <w:r>
        <w:rPr>
          <w:rFonts w:hint="cs"/>
          <w:rtl/>
        </w:rPr>
        <w:t xml:space="preserve">العنوان الفرعي الثاني يكون نوع </w:t>
      </w:r>
      <w:r w:rsidRPr="009B4472">
        <w:rPr>
          <w:rtl/>
        </w:rPr>
        <w:t xml:space="preserve">الخط </w:t>
      </w:r>
      <w:r w:rsidRPr="009B4472">
        <w:t xml:space="preserve">Sakkal </w:t>
      </w:r>
      <w:proofErr w:type="spellStart"/>
      <w:r w:rsidRPr="009B4472">
        <w:t>Majalla</w:t>
      </w:r>
      <w:proofErr w:type="spellEnd"/>
      <w:r w:rsidRPr="009B4472">
        <w:rPr>
          <w:rtl/>
        </w:rPr>
        <w:t xml:space="preserve"> بحجم </w:t>
      </w:r>
      <w:r>
        <w:rPr>
          <w:rFonts w:hint="cs"/>
          <w:rtl/>
        </w:rPr>
        <w:t>12، غامق)</w:t>
      </w:r>
    </w:p>
    <w:p w14:paraId="4F00A85D" w14:textId="77777777" w:rsidR="003D37BF" w:rsidRPr="003D37BF" w:rsidRDefault="003D37BF" w:rsidP="00F262AF">
      <w:pPr>
        <w:pStyle w:val="a"/>
      </w:pPr>
      <w:r w:rsidRPr="003D37BF">
        <w:rPr>
          <w:rtl/>
        </w:rPr>
        <w:t>يجب إدراج الجداول ضمن النص الرئيسي بالقرب من أول إشارة إليها، وأن تُقدّم بتنسيق واضح وموجز ومنظم منطقيًا. لا يجوز تقديم الجداول كصور أو صور فوتوغرافية. يجب تجنب الاستخدام المفرط للخطوط الأفقية والرأسية الداخلية للحفاظ على مظهر نظيف ومهني</w:t>
      </w:r>
      <w:r w:rsidRPr="003D37BF">
        <w:t>.</w:t>
      </w:r>
    </w:p>
    <w:p w14:paraId="6747CCFA" w14:textId="77777777" w:rsidR="003D37BF" w:rsidRPr="003D37BF" w:rsidRDefault="003D37BF" w:rsidP="00F262AF">
      <w:pPr>
        <w:pStyle w:val="a"/>
      </w:pPr>
      <w:r w:rsidRPr="003D37BF">
        <w:rPr>
          <w:rtl/>
        </w:rPr>
        <w:t>يجب ترقيم جميع الجداول بالتسلسل باستخدام الأرقام العربية (جدول 1، جدول 2، إلخ) والإشارة إليها بشكل مناسب داخل النص (على سبيل المثال: "يوضح الجدول 1 ..."). يجب أن يتضمن كل جدول عنوانًا وصفيًا موجزًا يوضع أعلى الجدول. يجب أن يقدم العنوان معلومات كافية للسماح بفهم الجدول بشكل مستقل عن النص الرئيسي</w:t>
      </w:r>
      <w:r w:rsidRPr="003D37BF">
        <w:t>.</w:t>
      </w:r>
    </w:p>
    <w:p w14:paraId="488F80D1" w14:textId="77777777" w:rsidR="003D37BF" w:rsidRPr="003D37BF" w:rsidRDefault="003D37BF" w:rsidP="00F262AF">
      <w:pPr>
        <w:pStyle w:val="a"/>
      </w:pPr>
      <w:r w:rsidRPr="003D37BF">
        <w:rPr>
          <w:rtl/>
        </w:rPr>
        <w:t>يجب الاعتراف بشكل صحيح بأي مواد منشورة سابقًا تُدرج في الجداول من خلال الاستشهاد بالمصدر الأصلي في عنوان الجدول أو الحاشية السفلية حسب الاقتضاء. يُشار إلى الحواشي السفلية للجداول باستخدام أحرف صغيرة مرتفعة. يجوز استخدام العلامات النجمية حصريًا لمستويات الدلالة الإحصائية والتوضيحات الإحصائية. يجب أن تكون عناوين الجداول وعددها موجزة ومقتصرة على ما هو ضروري لفهم الدراسة</w:t>
      </w:r>
      <w:r w:rsidRPr="003D37BF">
        <w:t>.</w:t>
      </w:r>
    </w:p>
    <w:p w14:paraId="444D9E47" w14:textId="77777777" w:rsidR="003D37BF" w:rsidRPr="003D37BF" w:rsidRDefault="003D37BF" w:rsidP="00487BF4">
      <w:pPr>
        <w:pStyle w:val="a1"/>
      </w:pPr>
      <w:r w:rsidRPr="00185889">
        <w:rPr>
          <w:rtl/>
        </w:rPr>
        <w:t>الجدول (1). عنوان الجدول</w:t>
      </w:r>
      <w:r w:rsidRPr="003D37BF">
        <w:t>.</w:t>
      </w:r>
    </w:p>
    <w:tbl>
      <w:tblPr>
        <w:tblStyle w:val="TableGrid"/>
        <w:tblW w:w="0" w:type="auto"/>
        <w:jc w:val="center"/>
        <w:tblLook w:val="04A0" w:firstRow="1" w:lastRow="0" w:firstColumn="1" w:lastColumn="0" w:noHBand="0" w:noVBand="1"/>
      </w:tblPr>
      <w:tblGrid>
        <w:gridCol w:w="1701"/>
        <w:gridCol w:w="1560"/>
        <w:gridCol w:w="1842"/>
        <w:gridCol w:w="2923"/>
      </w:tblGrid>
      <w:tr w:rsidR="0041327D" w:rsidRPr="00CC4407" w14:paraId="2CFF4831" w14:textId="77777777" w:rsidTr="008D6425">
        <w:trPr>
          <w:trHeight w:val="350"/>
          <w:jc w:val="center"/>
        </w:trPr>
        <w:tc>
          <w:tcPr>
            <w:tcW w:w="1701" w:type="dxa"/>
            <w:vMerge w:val="restart"/>
            <w:tcBorders>
              <w:top w:val="single" w:sz="6" w:space="0" w:color="003300"/>
              <w:left w:val="nil"/>
              <w:bottom w:val="single" w:sz="6" w:space="0" w:color="4472C4" w:themeColor="accent1"/>
              <w:right w:val="nil"/>
            </w:tcBorders>
            <w:vAlign w:val="center"/>
          </w:tcPr>
          <w:p w14:paraId="70BDE727" w14:textId="77777777" w:rsidR="0041327D" w:rsidRPr="0041327D" w:rsidRDefault="0041327D" w:rsidP="00E43896">
            <w:pPr>
              <w:pStyle w:val="a2"/>
              <w:rPr>
                <w:rtl/>
              </w:rPr>
            </w:pPr>
            <w:r w:rsidRPr="0041327D">
              <w:rPr>
                <w:rtl/>
              </w:rPr>
              <w:t>القيمة الاحتمالية</w:t>
            </w:r>
          </w:p>
          <w:p w14:paraId="4059A972" w14:textId="77777777" w:rsidR="0041327D" w:rsidRPr="0041327D" w:rsidRDefault="0041327D" w:rsidP="00E43896">
            <w:pPr>
              <w:pStyle w:val="a2"/>
            </w:pPr>
            <w:r w:rsidRPr="0041327D">
              <w:t>(P &lt; 0.05)</w:t>
            </w:r>
          </w:p>
        </w:tc>
        <w:tc>
          <w:tcPr>
            <w:tcW w:w="3402" w:type="dxa"/>
            <w:gridSpan w:val="2"/>
            <w:tcBorders>
              <w:top w:val="single" w:sz="6" w:space="0" w:color="003300"/>
              <w:left w:val="nil"/>
              <w:bottom w:val="single" w:sz="6" w:space="0" w:color="003300"/>
              <w:right w:val="nil"/>
            </w:tcBorders>
            <w:vAlign w:val="center"/>
          </w:tcPr>
          <w:p w14:paraId="4AC65201" w14:textId="77777777" w:rsidR="0041327D" w:rsidRPr="0041327D" w:rsidRDefault="0041327D" w:rsidP="00E43896">
            <w:pPr>
              <w:pStyle w:val="a2"/>
            </w:pPr>
            <w:r w:rsidRPr="0041327D">
              <w:rPr>
                <w:rtl/>
              </w:rPr>
              <w:t>المتوسط ± الانحراف المعياري</w:t>
            </w:r>
          </w:p>
        </w:tc>
        <w:tc>
          <w:tcPr>
            <w:tcW w:w="2923" w:type="dxa"/>
            <w:vMerge w:val="restart"/>
            <w:tcBorders>
              <w:top w:val="single" w:sz="6" w:space="0" w:color="003300"/>
              <w:left w:val="nil"/>
              <w:bottom w:val="single" w:sz="6" w:space="0" w:color="4472C4" w:themeColor="accent1"/>
              <w:right w:val="nil"/>
            </w:tcBorders>
            <w:vAlign w:val="center"/>
          </w:tcPr>
          <w:p w14:paraId="3544D72A" w14:textId="77777777" w:rsidR="0041327D" w:rsidRPr="00185889" w:rsidRDefault="0041327D" w:rsidP="00E43896">
            <w:pPr>
              <w:pStyle w:val="a2"/>
            </w:pPr>
            <w:r w:rsidRPr="00185889">
              <w:rPr>
                <w:sz w:val="16"/>
                <w:rtl/>
              </w:rPr>
              <w:t>القياسات</w:t>
            </w:r>
          </w:p>
        </w:tc>
      </w:tr>
      <w:tr w:rsidR="0041327D" w:rsidRPr="00CC4407" w14:paraId="6DDEE20B" w14:textId="77777777" w:rsidTr="008D6425">
        <w:trPr>
          <w:trHeight w:val="397"/>
          <w:jc w:val="center"/>
        </w:trPr>
        <w:tc>
          <w:tcPr>
            <w:tcW w:w="1701" w:type="dxa"/>
            <w:vMerge/>
            <w:tcBorders>
              <w:top w:val="nil"/>
              <w:left w:val="nil"/>
              <w:bottom w:val="single" w:sz="6" w:space="0" w:color="003300"/>
              <w:right w:val="nil"/>
            </w:tcBorders>
            <w:vAlign w:val="center"/>
          </w:tcPr>
          <w:p w14:paraId="588142C9" w14:textId="77777777" w:rsidR="0041327D" w:rsidRPr="00CC4407" w:rsidRDefault="0041327D" w:rsidP="00E43896">
            <w:pPr>
              <w:pStyle w:val="a2"/>
              <w:rPr>
                <w:rFonts w:eastAsiaTheme="majorEastAsia"/>
                <w:szCs w:val="36"/>
                <w:lang w:bidi="ar-LY"/>
              </w:rPr>
            </w:pPr>
          </w:p>
        </w:tc>
        <w:tc>
          <w:tcPr>
            <w:tcW w:w="1560" w:type="dxa"/>
            <w:tcBorders>
              <w:top w:val="single" w:sz="6" w:space="0" w:color="003300"/>
              <w:left w:val="nil"/>
              <w:bottom w:val="single" w:sz="6" w:space="0" w:color="003300"/>
              <w:right w:val="nil"/>
            </w:tcBorders>
            <w:vAlign w:val="center"/>
          </w:tcPr>
          <w:p w14:paraId="71EC01B1" w14:textId="77777777" w:rsidR="0041327D" w:rsidRPr="00185889" w:rsidRDefault="0041327D" w:rsidP="00E43896">
            <w:pPr>
              <w:pStyle w:val="a2"/>
            </w:pPr>
            <w:r w:rsidRPr="00185889">
              <w:rPr>
                <w:rtl/>
              </w:rPr>
              <w:t>ذكور</w:t>
            </w:r>
            <w:r w:rsidRPr="00185889">
              <w:t xml:space="preserve"> (n=75)</w:t>
            </w:r>
          </w:p>
        </w:tc>
        <w:tc>
          <w:tcPr>
            <w:tcW w:w="1842" w:type="dxa"/>
            <w:tcBorders>
              <w:top w:val="single" w:sz="6" w:space="0" w:color="003300"/>
              <w:left w:val="nil"/>
              <w:bottom w:val="single" w:sz="6" w:space="0" w:color="003300"/>
              <w:right w:val="nil"/>
            </w:tcBorders>
            <w:vAlign w:val="center"/>
          </w:tcPr>
          <w:p w14:paraId="0609D9FE" w14:textId="77777777" w:rsidR="0041327D" w:rsidRPr="00185889" w:rsidRDefault="0041327D" w:rsidP="00E43896">
            <w:pPr>
              <w:pStyle w:val="a2"/>
            </w:pPr>
            <w:r w:rsidRPr="00185889">
              <w:rPr>
                <w:rtl/>
              </w:rPr>
              <w:t>إناث</w:t>
            </w:r>
            <w:r w:rsidRPr="00185889">
              <w:t xml:space="preserve"> (n=65)</w:t>
            </w:r>
          </w:p>
        </w:tc>
        <w:tc>
          <w:tcPr>
            <w:tcW w:w="2923" w:type="dxa"/>
            <w:vMerge/>
            <w:tcBorders>
              <w:top w:val="nil"/>
              <w:left w:val="nil"/>
              <w:bottom w:val="single" w:sz="6" w:space="0" w:color="003300"/>
              <w:right w:val="nil"/>
            </w:tcBorders>
            <w:vAlign w:val="center"/>
          </w:tcPr>
          <w:p w14:paraId="42FC8DF6" w14:textId="77777777" w:rsidR="0041327D" w:rsidRPr="00CC4407" w:rsidRDefault="0041327D" w:rsidP="00E43896">
            <w:pPr>
              <w:pStyle w:val="a2"/>
              <w:rPr>
                <w:rFonts w:eastAsiaTheme="majorEastAsia"/>
                <w:szCs w:val="36"/>
                <w:lang w:bidi="ar-LY"/>
              </w:rPr>
            </w:pPr>
          </w:p>
        </w:tc>
      </w:tr>
      <w:tr w:rsidR="0041327D" w:rsidRPr="00CC4407" w14:paraId="15FA2CF6" w14:textId="77777777" w:rsidTr="008D6425">
        <w:trPr>
          <w:trHeight w:val="535"/>
          <w:jc w:val="center"/>
        </w:trPr>
        <w:tc>
          <w:tcPr>
            <w:tcW w:w="1701" w:type="dxa"/>
            <w:tcBorders>
              <w:top w:val="single" w:sz="6" w:space="0" w:color="003300"/>
              <w:left w:val="nil"/>
              <w:bottom w:val="nil"/>
              <w:right w:val="nil"/>
            </w:tcBorders>
            <w:vAlign w:val="center"/>
          </w:tcPr>
          <w:p w14:paraId="1A92AB5F"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0.615</w:t>
            </w:r>
          </w:p>
        </w:tc>
        <w:tc>
          <w:tcPr>
            <w:tcW w:w="1560" w:type="dxa"/>
            <w:tcBorders>
              <w:top w:val="single" w:sz="6" w:space="0" w:color="003300"/>
              <w:left w:val="nil"/>
              <w:bottom w:val="nil"/>
              <w:right w:val="nil"/>
            </w:tcBorders>
            <w:vAlign w:val="center"/>
          </w:tcPr>
          <w:p w14:paraId="07C51A3B"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37.15 ± 9.50</w:t>
            </w:r>
          </w:p>
        </w:tc>
        <w:tc>
          <w:tcPr>
            <w:tcW w:w="1842" w:type="dxa"/>
            <w:tcBorders>
              <w:top w:val="single" w:sz="6" w:space="0" w:color="003300"/>
              <w:left w:val="nil"/>
              <w:bottom w:val="nil"/>
              <w:right w:val="nil"/>
            </w:tcBorders>
            <w:vAlign w:val="center"/>
          </w:tcPr>
          <w:p w14:paraId="2F8BFE2F"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38.05 ± 11.60</w:t>
            </w:r>
          </w:p>
        </w:tc>
        <w:tc>
          <w:tcPr>
            <w:tcW w:w="2923" w:type="dxa"/>
            <w:tcBorders>
              <w:top w:val="single" w:sz="6" w:space="0" w:color="003300"/>
              <w:left w:val="nil"/>
              <w:bottom w:val="nil"/>
              <w:right w:val="nil"/>
            </w:tcBorders>
            <w:vAlign w:val="center"/>
          </w:tcPr>
          <w:p w14:paraId="28A3261F" w14:textId="77777777" w:rsidR="0041327D" w:rsidRPr="00185889" w:rsidRDefault="00185889" w:rsidP="00E43896">
            <w:pPr>
              <w:pStyle w:val="a2"/>
              <w:rPr>
                <w:lang w:bidi="ar-LY"/>
              </w:rPr>
            </w:pPr>
            <w:r w:rsidRPr="00185889">
              <w:rPr>
                <w:rtl/>
              </w:rPr>
              <w:t>العمر (بالسنوات) </w:t>
            </w:r>
          </w:p>
        </w:tc>
      </w:tr>
      <w:tr w:rsidR="0041327D" w:rsidRPr="00CC4407" w14:paraId="35024F36" w14:textId="77777777" w:rsidTr="00407215">
        <w:trPr>
          <w:trHeight w:val="535"/>
          <w:jc w:val="center"/>
        </w:trPr>
        <w:tc>
          <w:tcPr>
            <w:tcW w:w="1701" w:type="dxa"/>
            <w:tcBorders>
              <w:top w:val="nil"/>
              <w:left w:val="nil"/>
              <w:bottom w:val="nil"/>
              <w:right w:val="nil"/>
            </w:tcBorders>
            <w:vAlign w:val="center"/>
          </w:tcPr>
          <w:p w14:paraId="399B8799"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0.000</w:t>
            </w:r>
          </w:p>
        </w:tc>
        <w:tc>
          <w:tcPr>
            <w:tcW w:w="1560" w:type="dxa"/>
            <w:tcBorders>
              <w:top w:val="nil"/>
              <w:left w:val="nil"/>
              <w:bottom w:val="nil"/>
              <w:right w:val="nil"/>
            </w:tcBorders>
            <w:vAlign w:val="center"/>
          </w:tcPr>
          <w:p w14:paraId="1EADD532"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62.83 ± 8.66</w:t>
            </w:r>
          </w:p>
        </w:tc>
        <w:tc>
          <w:tcPr>
            <w:tcW w:w="1842" w:type="dxa"/>
            <w:tcBorders>
              <w:top w:val="nil"/>
              <w:left w:val="nil"/>
              <w:bottom w:val="nil"/>
              <w:right w:val="nil"/>
            </w:tcBorders>
            <w:vAlign w:val="center"/>
          </w:tcPr>
          <w:p w14:paraId="0DD8A620"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76.39 ± 12.29</w:t>
            </w:r>
          </w:p>
        </w:tc>
        <w:tc>
          <w:tcPr>
            <w:tcW w:w="2923" w:type="dxa"/>
            <w:tcBorders>
              <w:top w:val="nil"/>
              <w:left w:val="nil"/>
              <w:bottom w:val="nil"/>
              <w:right w:val="nil"/>
            </w:tcBorders>
            <w:vAlign w:val="center"/>
          </w:tcPr>
          <w:p w14:paraId="4B69CDA0" w14:textId="77777777" w:rsidR="0041327D" w:rsidRPr="00185889" w:rsidRDefault="00185889" w:rsidP="00E43896">
            <w:pPr>
              <w:pStyle w:val="a2"/>
              <w:rPr>
                <w:lang w:bidi="ar-LY"/>
              </w:rPr>
            </w:pPr>
            <w:r w:rsidRPr="00185889">
              <w:rPr>
                <w:rtl/>
              </w:rPr>
              <w:t>الوزن (كجم)</w:t>
            </w:r>
            <w:r w:rsidRPr="00185889">
              <w:rPr>
                <w:lang w:bidi="ar-LY"/>
              </w:rPr>
              <w:t>* </w:t>
            </w:r>
          </w:p>
        </w:tc>
      </w:tr>
      <w:tr w:rsidR="0041327D" w:rsidRPr="00CC4407" w14:paraId="23E070DE" w14:textId="77777777" w:rsidTr="00407215">
        <w:trPr>
          <w:trHeight w:val="535"/>
          <w:jc w:val="center"/>
        </w:trPr>
        <w:tc>
          <w:tcPr>
            <w:tcW w:w="1701" w:type="dxa"/>
            <w:tcBorders>
              <w:top w:val="nil"/>
              <w:left w:val="nil"/>
              <w:bottom w:val="nil"/>
              <w:right w:val="nil"/>
            </w:tcBorders>
            <w:vAlign w:val="center"/>
          </w:tcPr>
          <w:p w14:paraId="34A5AD86"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0.000</w:t>
            </w:r>
          </w:p>
        </w:tc>
        <w:tc>
          <w:tcPr>
            <w:tcW w:w="1560" w:type="dxa"/>
            <w:tcBorders>
              <w:top w:val="nil"/>
              <w:left w:val="nil"/>
              <w:bottom w:val="nil"/>
              <w:right w:val="nil"/>
            </w:tcBorders>
            <w:vAlign w:val="center"/>
          </w:tcPr>
          <w:p w14:paraId="52FEBE87"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159 ± 0.05</w:t>
            </w:r>
          </w:p>
        </w:tc>
        <w:tc>
          <w:tcPr>
            <w:tcW w:w="1842" w:type="dxa"/>
            <w:tcBorders>
              <w:top w:val="nil"/>
              <w:left w:val="nil"/>
              <w:bottom w:val="nil"/>
              <w:right w:val="nil"/>
            </w:tcBorders>
            <w:vAlign w:val="center"/>
          </w:tcPr>
          <w:p w14:paraId="11E01A83"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175 ± 0.07</w:t>
            </w:r>
          </w:p>
        </w:tc>
        <w:tc>
          <w:tcPr>
            <w:tcW w:w="2923" w:type="dxa"/>
            <w:tcBorders>
              <w:top w:val="nil"/>
              <w:left w:val="nil"/>
              <w:bottom w:val="nil"/>
              <w:right w:val="nil"/>
            </w:tcBorders>
            <w:vAlign w:val="center"/>
          </w:tcPr>
          <w:p w14:paraId="5D65C26B" w14:textId="77777777" w:rsidR="0041327D" w:rsidRPr="00185889" w:rsidRDefault="00185889" w:rsidP="00E43896">
            <w:pPr>
              <w:pStyle w:val="a2"/>
              <w:rPr>
                <w:lang w:bidi="ar-LY"/>
              </w:rPr>
            </w:pPr>
            <w:r w:rsidRPr="00185889">
              <w:rPr>
                <w:rtl/>
              </w:rPr>
              <w:t>الطول (سم)</w:t>
            </w:r>
            <w:r w:rsidRPr="00185889">
              <w:rPr>
                <w:lang w:bidi="ar-LY"/>
              </w:rPr>
              <w:t>* </w:t>
            </w:r>
          </w:p>
        </w:tc>
      </w:tr>
      <w:tr w:rsidR="0041327D" w:rsidRPr="00CC4407" w14:paraId="01DC931D" w14:textId="77777777" w:rsidTr="008D6425">
        <w:trPr>
          <w:trHeight w:val="535"/>
          <w:jc w:val="center"/>
        </w:trPr>
        <w:tc>
          <w:tcPr>
            <w:tcW w:w="1701" w:type="dxa"/>
            <w:tcBorders>
              <w:top w:val="nil"/>
              <w:left w:val="nil"/>
              <w:bottom w:val="nil"/>
              <w:right w:val="nil"/>
            </w:tcBorders>
            <w:vAlign w:val="center"/>
          </w:tcPr>
          <w:p w14:paraId="7456C0FF"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0.698</w:t>
            </w:r>
          </w:p>
        </w:tc>
        <w:tc>
          <w:tcPr>
            <w:tcW w:w="1560" w:type="dxa"/>
            <w:tcBorders>
              <w:top w:val="nil"/>
              <w:left w:val="nil"/>
              <w:bottom w:val="nil"/>
              <w:right w:val="nil"/>
            </w:tcBorders>
            <w:vAlign w:val="center"/>
          </w:tcPr>
          <w:p w14:paraId="3F36FA5C"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24.66 ± 3.25</w:t>
            </w:r>
          </w:p>
        </w:tc>
        <w:tc>
          <w:tcPr>
            <w:tcW w:w="1842" w:type="dxa"/>
            <w:tcBorders>
              <w:top w:val="nil"/>
              <w:left w:val="nil"/>
              <w:bottom w:val="nil"/>
              <w:right w:val="nil"/>
            </w:tcBorders>
            <w:vAlign w:val="center"/>
          </w:tcPr>
          <w:p w14:paraId="3B2F81D9"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24.88 ± 3.31</w:t>
            </w:r>
          </w:p>
        </w:tc>
        <w:tc>
          <w:tcPr>
            <w:tcW w:w="2923" w:type="dxa"/>
            <w:tcBorders>
              <w:top w:val="nil"/>
              <w:left w:val="nil"/>
              <w:bottom w:val="nil"/>
              <w:right w:val="nil"/>
            </w:tcBorders>
            <w:vAlign w:val="center"/>
          </w:tcPr>
          <w:p w14:paraId="28954749" w14:textId="77777777" w:rsidR="0041327D" w:rsidRPr="00185889" w:rsidRDefault="00185889" w:rsidP="00E43896">
            <w:pPr>
              <w:pStyle w:val="a2"/>
              <w:rPr>
                <w:lang w:bidi="ar-LY"/>
              </w:rPr>
            </w:pPr>
            <w:r w:rsidRPr="00185889">
              <w:rPr>
                <w:rtl/>
              </w:rPr>
              <w:t>مؤشر كتلة الجسم (كجم/م</w:t>
            </w:r>
            <w:r w:rsidRPr="00185889">
              <w:rPr>
                <w:vertAlign w:val="superscript"/>
                <w:rtl/>
              </w:rPr>
              <w:t>2</w:t>
            </w:r>
            <w:r w:rsidRPr="00185889">
              <w:rPr>
                <w:rtl/>
              </w:rPr>
              <w:t>)</w:t>
            </w:r>
          </w:p>
        </w:tc>
      </w:tr>
      <w:tr w:rsidR="0041327D" w:rsidRPr="00CC4407" w14:paraId="2977EF1A" w14:textId="77777777" w:rsidTr="008D6425">
        <w:trPr>
          <w:trHeight w:val="61"/>
          <w:jc w:val="center"/>
        </w:trPr>
        <w:tc>
          <w:tcPr>
            <w:tcW w:w="1701" w:type="dxa"/>
            <w:tcBorders>
              <w:top w:val="nil"/>
              <w:left w:val="nil"/>
              <w:bottom w:val="single" w:sz="6" w:space="0" w:color="003300"/>
              <w:right w:val="nil"/>
            </w:tcBorders>
            <w:vAlign w:val="center"/>
          </w:tcPr>
          <w:p w14:paraId="06047FFA"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0.001</w:t>
            </w:r>
          </w:p>
        </w:tc>
        <w:tc>
          <w:tcPr>
            <w:tcW w:w="1560" w:type="dxa"/>
            <w:tcBorders>
              <w:top w:val="nil"/>
              <w:left w:val="nil"/>
              <w:bottom w:val="single" w:sz="6" w:space="0" w:color="003300"/>
              <w:right w:val="nil"/>
            </w:tcBorders>
            <w:vAlign w:val="center"/>
          </w:tcPr>
          <w:p w14:paraId="75AE5563"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86.81 ± 9.47</w:t>
            </w:r>
          </w:p>
        </w:tc>
        <w:tc>
          <w:tcPr>
            <w:tcW w:w="1842" w:type="dxa"/>
            <w:tcBorders>
              <w:top w:val="nil"/>
              <w:left w:val="nil"/>
              <w:bottom w:val="single" w:sz="6" w:space="0" w:color="003300"/>
              <w:right w:val="nil"/>
            </w:tcBorders>
            <w:vAlign w:val="center"/>
          </w:tcPr>
          <w:p w14:paraId="3C0EB74F" w14:textId="77777777" w:rsidR="0041327D" w:rsidRPr="00CC4407" w:rsidRDefault="0041327D" w:rsidP="00E43896">
            <w:pPr>
              <w:pStyle w:val="a2"/>
              <w:rPr>
                <w:rFonts w:eastAsiaTheme="majorEastAsia"/>
                <w:szCs w:val="36"/>
                <w:lang w:bidi="ar-LY"/>
              </w:rPr>
            </w:pPr>
            <w:r w:rsidRPr="00CC4407">
              <w:rPr>
                <w:rFonts w:eastAsiaTheme="majorEastAsia"/>
                <w:szCs w:val="36"/>
                <w:lang w:bidi="ar-LY"/>
              </w:rPr>
              <w:t>92.00 ± 9.09</w:t>
            </w:r>
          </w:p>
        </w:tc>
        <w:tc>
          <w:tcPr>
            <w:tcW w:w="2923" w:type="dxa"/>
            <w:tcBorders>
              <w:top w:val="nil"/>
              <w:left w:val="nil"/>
              <w:bottom w:val="single" w:sz="6" w:space="0" w:color="003300"/>
              <w:right w:val="nil"/>
            </w:tcBorders>
            <w:vAlign w:val="center"/>
          </w:tcPr>
          <w:p w14:paraId="1B9B221A" w14:textId="77777777" w:rsidR="0041327D" w:rsidRPr="00185889" w:rsidRDefault="00185889" w:rsidP="00E43896">
            <w:pPr>
              <w:pStyle w:val="a2"/>
              <w:rPr>
                <w:lang w:bidi="ar-LY"/>
              </w:rPr>
            </w:pPr>
            <w:r w:rsidRPr="00185889">
              <w:rPr>
                <w:rtl/>
              </w:rPr>
              <w:t>متوسط ضغط الدم الشرياني</w:t>
            </w:r>
          </w:p>
        </w:tc>
      </w:tr>
    </w:tbl>
    <w:p w14:paraId="791C8000" w14:textId="77777777" w:rsidR="00C21C39" w:rsidRPr="00E141B4" w:rsidRDefault="00C21C39" w:rsidP="00F601C9">
      <w:pPr>
        <w:pStyle w:val="Quote"/>
        <w:bidi/>
        <w:spacing w:before="120" w:after="120"/>
        <w:jc w:val="both"/>
        <w:rPr>
          <w:rFonts w:ascii="Sakkal Majalla" w:hAnsi="Sakkal Majalla" w:cs="Sakkal Majalla"/>
          <w:sz w:val="14"/>
          <w:szCs w:val="20"/>
          <w:lang w:bidi="ar-LY"/>
        </w:rPr>
      </w:pPr>
      <w:r w:rsidRPr="00E141B4">
        <w:rPr>
          <w:rFonts w:ascii="Sakkal Majalla" w:hAnsi="Sakkal Majalla" w:cs="Sakkal Majalla"/>
          <w:sz w:val="14"/>
          <w:szCs w:val="20"/>
          <w:lang w:bidi="ar-LY"/>
        </w:rPr>
        <w:t>*</w:t>
      </w:r>
      <w:r w:rsidRPr="00E141B4">
        <w:rPr>
          <w:rFonts w:ascii="Sakkal Majalla" w:hAnsi="Sakkal Majalla" w:cs="Sakkal Majalla"/>
          <w:sz w:val="14"/>
          <w:szCs w:val="20"/>
          <w:rtl/>
        </w:rPr>
        <w:t>فرق ذو دلالة إحصائية في المتوسطات عند (فاصل ثقة 95%، قيمة احتمالية ≤ .05)</w:t>
      </w:r>
    </w:p>
    <w:p w14:paraId="55676BBF" w14:textId="77777777" w:rsidR="00AF3B0F" w:rsidRPr="00487BF4" w:rsidRDefault="00AF3B0F" w:rsidP="00487BF4">
      <w:pPr>
        <w:pStyle w:val="2"/>
      </w:pPr>
      <w:r w:rsidRPr="00487BF4">
        <w:rPr>
          <w:rtl/>
        </w:rPr>
        <w:t>الأشكال والرسوم التوضيحية</w:t>
      </w:r>
    </w:p>
    <w:p w14:paraId="7B9D6004" w14:textId="77777777" w:rsidR="003D37BF" w:rsidRDefault="009C53EF" w:rsidP="00F262AF">
      <w:pPr>
        <w:pStyle w:val="a"/>
        <w:rPr>
          <w:rtl/>
          <w:lang w:bidi="ar-LY"/>
        </w:rPr>
      </w:pPr>
      <w:r w:rsidRPr="009C53EF">
        <w:rPr>
          <w:rtl/>
        </w:rPr>
        <w:lastRenderedPageBreak/>
        <w:t>يجب إعداد الأشكال والرسوم التوضيحية بدقة عالية</w:t>
      </w:r>
      <w:r w:rsidRPr="009C53EF">
        <w:rPr>
          <w:lang w:bidi="ar-LY"/>
        </w:rPr>
        <w:t xml:space="preserve"> (</w:t>
      </w:r>
      <w:r w:rsidRPr="009C53EF">
        <w:rPr>
          <w:rtl/>
        </w:rPr>
        <w:t>يُوصى بـ 200-300 نقطة في البوصة</w:t>
      </w:r>
      <w:r w:rsidRPr="009C53EF">
        <w:rPr>
          <w:lang w:bidi="ar-LY"/>
        </w:rPr>
        <w:t xml:space="preserve"> - dpi) </w:t>
      </w:r>
      <w:r w:rsidRPr="009C53EF">
        <w:rPr>
          <w:rtl/>
        </w:rPr>
        <w:t>لضمان إعادة إنتاج واضحة ومقروءة في النسختين الإلكترونية والمطبوعة من المجلة. يجب إدراج جميع الأشكال ضمن النص الرئيسي بالقرب من أول إشارة إليها، وأن تكون بحجم وتنسيق مناسبين للنشر</w:t>
      </w:r>
      <w:r w:rsidRPr="009C53EF">
        <w:rPr>
          <w:lang w:bidi="ar-LY"/>
        </w:rPr>
        <w:t>.</w:t>
      </w:r>
    </w:p>
    <w:p w14:paraId="5F796D4A" w14:textId="77777777" w:rsidR="002419F7" w:rsidRPr="002419F7" w:rsidRDefault="002419F7" w:rsidP="00F262AF">
      <w:pPr>
        <w:pStyle w:val="a"/>
      </w:pPr>
      <w:r w:rsidRPr="002419F7">
        <w:rPr>
          <w:rtl/>
        </w:rPr>
        <w:t>يجب مراعاة الإرشادات التالية</w:t>
      </w:r>
      <w:r w:rsidRPr="002419F7">
        <w:t>:</w:t>
      </w:r>
    </w:p>
    <w:p w14:paraId="5062A931" w14:textId="77777777" w:rsidR="002419F7" w:rsidRPr="002419F7" w:rsidRDefault="002419F7" w:rsidP="00F262AF">
      <w:pPr>
        <w:pStyle w:val="a"/>
        <w:numPr>
          <w:ilvl w:val="0"/>
          <w:numId w:val="4"/>
        </w:numPr>
      </w:pPr>
      <w:r w:rsidRPr="002419F7">
        <w:rPr>
          <w:rtl/>
        </w:rPr>
        <w:t>يجب أن يتضمن كل شكلاً عنوانًا وصفيًا موجزًا يشرح محتوى الشكل بدقة</w:t>
      </w:r>
      <w:r w:rsidRPr="002419F7">
        <w:t>.</w:t>
      </w:r>
    </w:p>
    <w:p w14:paraId="7401998F" w14:textId="77777777" w:rsidR="002419F7" w:rsidRPr="002419F7" w:rsidRDefault="002419F7" w:rsidP="00F262AF">
      <w:pPr>
        <w:pStyle w:val="a"/>
        <w:numPr>
          <w:ilvl w:val="0"/>
          <w:numId w:val="4"/>
        </w:numPr>
      </w:pPr>
      <w:r w:rsidRPr="002419F7">
        <w:rPr>
          <w:rtl/>
        </w:rPr>
        <w:t>توضع العناوين التوضيحية للأشكال أسفل الشكل، ويتم ترقيمها بالتسلسل باستخدام الأرقام العربية (شكل 1، شكل 2، إلخ)</w:t>
      </w:r>
      <w:r w:rsidRPr="002419F7">
        <w:t>.</w:t>
      </w:r>
    </w:p>
    <w:p w14:paraId="7C6CFE34" w14:textId="77777777" w:rsidR="002419F7" w:rsidRPr="002419F7" w:rsidRDefault="002419F7" w:rsidP="00F262AF">
      <w:pPr>
        <w:pStyle w:val="a"/>
        <w:numPr>
          <w:ilvl w:val="0"/>
          <w:numId w:val="4"/>
        </w:numPr>
      </w:pPr>
      <w:r w:rsidRPr="002419F7">
        <w:rPr>
          <w:rtl/>
        </w:rPr>
        <w:t>يجب الإشارة إلى الأشكال بشكل مناسب داخل النص (على سبيل المثال: "يوضح الشكل 1 ...")</w:t>
      </w:r>
      <w:r w:rsidRPr="002419F7">
        <w:t>.</w:t>
      </w:r>
    </w:p>
    <w:p w14:paraId="7C610972" w14:textId="77777777" w:rsidR="002419F7" w:rsidRPr="002419F7" w:rsidRDefault="002419F7" w:rsidP="00F262AF">
      <w:pPr>
        <w:pStyle w:val="a"/>
        <w:numPr>
          <w:ilvl w:val="0"/>
          <w:numId w:val="4"/>
        </w:numPr>
      </w:pPr>
      <w:r w:rsidRPr="002419F7">
        <w:rPr>
          <w:rtl/>
        </w:rPr>
        <w:t>يجب ألا تنتهي العناوين التوضيحية بعلامات ترقيم</w:t>
      </w:r>
      <w:r w:rsidRPr="002419F7">
        <w:t>.</w:t>
      </w:r>
    </w:p>
    <w:p w14:paraId="31B464A8" w14:textId="77777777" w:rsidR="002419F7" w:rsidRPr="002419F7" w:rsidRDefault="002419F7" w:rsidP="00F262AF">
      <w:pPr>
        <w:pStyle w:val="a"/>
        <w:numPr>
          <w:ilvl w:val="0"/>
          <w:numId w:val="4"/>
        </w:numPr>
      </w:pPr>
      <w:r w:rsidRPr="002419F7">
        <w:rPr>
          <w:rtl/>
        </w:rPr>
        <w:t>جميع الرموز والاختصارات والخطوط والعلامات والمربعات والدوائر والعناصر الرسومية المستخدمة في الشكل يجب أن تكون محددة بوضوح إما داخل الشكل أو في العنوان التوضيحي</w:t>
      </w:r>
      <w:r w:rsidRPr="002419F7">
        <w:t>.</w:t>
      </w:r>
    </w:p>
    <w:p w14:paraId="70865FD0" w14:textId="77777777" w:rsidR="002419F7" w:rsidRPr="002419F7" w:rsidRDefault="002419F7" w:rsidP="00F262AF">
      <w:pPr>
        <w:pStyle w:val="a"/>
        <w:numPr>
          <w:ilvl w:val="0"/>
          <w:numId w:val="4"/>
        </w:numPr>
      </w:pPr>
      <w:r w:rsidRPr="002419F7">
        <w:rPr>
          <w:rtl/>
        </w:rPr>
        <w:t>يجب أن تستخدم الرسوم البيانية والمخططات تسميات واضحة للمحاور ووحدات وبيان توضيحي</w:t>
      </w:r>
      <w:r w:rsidRPr="002419F7">
        <w:t xml:space="preserve"> (legend) </w:t>
      </w:r>
      <w:r w:rsidRPr="002419F7">
        <w:rPr>
          <w:rtl/>
        </w:rPr>
        <w:t>عند الاقتضاء</w:t>
      </w:r>
      <w:r w:rsidRPr="002419F7">
        <w:t>.</w:t>
      </w:r>
    </w:p>
    <w:p w14:paraId="6E16A625" w14:textId="77777777" w:rsidR="002419F7" w:rsidRPr="002419F7" w:rsidRDefault="002419F7" w:rsidP="00F262AF">
      <w:pPr>
        <w:pStyle w:val="a"/>
        <w:numPr>
          <w:ilvl w:val="0"/>
          <w:numId w:val="4"/>
        </w:numPr>
      </w:pPr>
      <w:r w:rsidRPr="002419F7">
        <w:rPr>
          <w:rtl/>
        </w:rPr>
        <w:t>يجب الاعتراف بشكل صحيح بالأشكال المنشورة سابقًا أو المواد المعدلة من خلال الاستشهاد بالمصدر الأصلي في نهاية العنوان التوضيحي للشكل</w:t>
      </w:r>
      <w:r w:rsidRPr="002419F7">
        <w:t>.</w:t>
      </w:r>
    </w:p>
    <w:p w14:paraId="75F0D5BF" w14:textId="77777777" w:rsidR="002419F7" w:rsidRPr="002419F7" w:rsidRDefault="002419F7" w:rsidP="00F262AF">
      <w:pPr>
        <w:pStyle w:val="a"/>
        <w:numPr>
          <w:ilvl w:val="0"/>
          <w:numId w:val="4"/>
        </w:numPr>
      </w:pPr>
      <w:r w:rsidRPr="002419F7">
        <w:rPr>
          <w:rtl/>
        </w:rPr>
        <w:t>يجب أن يقتصر عدد الأشكال المضمنة في المخطوطة على ما هو ضروري لفهم الدراسة ودعمها</w:t>
      </w:r>
      <w:r w:rsidRPr="002419F7">
        <w:t>.</w:t>
      </w:r>
    </w:p>
    <w:p w14:paraId="3344E76A" w14:textId="77777777" w:rsidR="002419F7" w:rsidRDefault="002419F7" w:rsidP="00F262AF">
      <w:pPr>
        <w:pStyle w:val="a"/>
        <w:numPr>
          <w:ilvl w:val="0"/>
          <w:numId w:val="4"/>
        </w:numPr>
      </w:pPr>
      <w:r w:rsidRPr="002419F7">
        <w:rPr>
          <w:rtl/>
        </w:rPr>
        <w:t>لا يجوز تقديم الأشكال كلقطات شاشة منخفضة الجودة أو صور غير واضحة</w:t>
      </w:r>
      <w:r w:rsidRPr="002419F7">
        <w:t>.</w:t>
      </w:r>
    </w:p>
    <w:p w14:paraId="756E9E0E" w14:textId="77777777" w:rsidR="00F262AF" w:rsidRPr="002419F7" w:rsidRDefault="00F262AF" w:rsidP="00487BF4">
      <w:pPr>
        <w:pStyle w:val="1"/>
      </w:pPr>
      <w:r w:rsidRPr="002419F7">
        <w:rPr>
          <w:rtl/>
        </w:rPr>
        <w:t>المناقشة</w:t>
      </w:r>
      <w:r>
        <w:rPr>
          <w:rFonts w:hint="cs"/>
          <w:rtl/>
        </w:rPr>
        <w:t xml:space="preserve"> </w:t>
      </w:r>
    </w:p>
    <w:p w14:paraId="2FB2630B" w14:textId="77777777" w:rsidR="00F262AF" w:rsidRPr="002419F7" w:rsidRDefault="00F262AF" w:rsidP="00F262AF">
      <w:pPr>
        <w:pStyle w:val="a"/>
      </w:pPr>
      <w:r w:rsidRPr="002419F7">
        <w:rPr>
          <w:rtl/>
        </w:rPr>
        <w:t>يجب أن يفسر قسم المناقشة ويحلل نتائج الدراسة بشكل نقدي فيما يتعلق بأهداف البحث والأعمال المنشورة سابقًا. ينبغي على المؤلفين مناقشة الأهمية والآثار والقيود المحتملة للنتائج عند الاقتضاء. يجب تقديم المقارنات مع الأدبيات ذات الصلة بوضوح ودعمها بالاستشهادات المناسبة. يجب أن تركز المناقشة على شرح النتائج وإبراز أهميتها العلمية أو التقنية أو العملية دون إعادة غير ضرورية للبيانات المعروضة في قسم النتائج</w:t>
      </w:r>
      <w:r w:rsidRPr="002419F7">
        <w:t>.</w:t>
      </w:r>
    </w:p>
    <w:p w14:paraId="698E5C75" w14:textId="77777777" w:rsidR="00F262AF" w:rsidRPr="002419F7" w:rsidRDefault="00F262AF" w:rsidP="00487BF4">
      <w:pPr>
        <w:pStyle w:val="1"/>
      </w:pPr>
      <w:r w:rsidRPr="002419F7">
        <w:rPr>
          <w:rtl/>
        </w:rPr>
        <w:t>الاستنتاج</w:t>
      </w:r>
      <w:r w:rsidRPr="002419F7">
        <w:t xml:space="preserve"> </w:t>
      </w:r>
    </w:p>
    <w:p w14:paraId="157DEEF1" w14:textId="77777777" w:rsidR="00F262AF" w:rsidRPr="002419F7" w:rsidRDefault="00F262AF" w:rsidP="00F262AF">
      <w:pPr>
        <w:pStyle w:val="a"/>
      </w:pPr>
      <w:r w:rsidRPr="002419F7">
        <w:rPr>
          <w:rtl/>
        </w:rPr>
        <w:t>يجب أن يقدم قسم الاستنتاج ملخصًا موجزًا للنتائج الرئيسية وإسهامات الدراسة. ينبغي على المؤلفين توضيح المخرجات الرئيسية والآثار العملية والتطبيقات المحتملة للبحث. يمكن أيضًا تضمين توصيات للعمل المستقبلي أو المزيد من التحقيقات عند الاقتضاء. يجب أن يكون الاستنتاج واضحًا ومركزًا ومرتبطًا مباشرة بأهداف الدراسة</w:t>
      </w:r>
      <w:r w:rsidRPr="002419F7">
        <w:t>.</w:t>
      </w:r>
    </w:p>
    <w:p w14:paraId="1B443F63" w14:textId="77777777" w:rsidR="00F262AF" w:rsidRPr="00F262AF" w:rsidRDefault="00F262AF" w:rsidP="00F262AF">
      <w:pPr>
        <w:pStyle w:val="a"/>
      </w:pPr>
    </w:p>
    <w:p w14:paraId="24407668" w14:textId="77777777" w:rsidR="002419F7" w:rsidRPr="00F262AF" w:rsidRDefault="00407215" w:rsidP="00F262AF">
      <w:pPr>
        <w:pStyle w:val="a0"/>
        <w:spacing w:before="120"/>
        <w:jc w:val="center"/>
      </w:pPr>
      <w:r w:rsidRPr="00F262AF">
        <w:lastRenderedPageBreak/>
        <w:drawing>
          <wp:anchor distT="0" distB="0" distL="114300" distR="114300" simplePos="0" relativeHeight="251659264" behindDoc="0" locked="0" layoutInCell="1" allowOverlap="1" wp14:anchorId="05D545AE" wp14:editId="149782A7">
            <wp:simplePos x="0" y="0"/>
            <wp:positionH relativeFrom="column">
              <wp:posOffset>1270635</wp:posOffset>
            </wp:positionH>
            <wp:positionV relativeFrom="paragraph">
              <wp:posOffset>190500</wp:posOffset>
            </wp:positionV>
            <wp:extent cx="3788410" cy="2548255"/>
            <wp:effectExtent l="0" t="0" r="2540" b="4445"/>
            <wp:wrapTopAndBottom/>
            <wp:docPr id="2014879569"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FD4F03" w:rsidRPr="00F262AF">
        <w:rPr>
          <w:rtl/>
        </w:rPr>
        <w:t>الشكل (1). اسم الشكل</w:t>
      </w:r>
    </w:p>
    <w:p w14:paraId="580B4B85" w14:textId="77777777" w:rsidR="002419F7" w:rsidRPr="002419F7" w:rsidRDefault="002419F7" w:rsidP="00487BF4">
      <w:pPr>
        <w:pStyle w:val="a1"/>
      </w:pPr>
      <w:r w:rsidRPr="003B7CFC">
        <w:rPr>
          <w:rtl/>
        </w:rPr>
        <w:t>الشكر</w:t>
      </w:r>
      <w:r w:rsidRPr="002419F7">
        <w:rPr>
          <w:rtl/>
        </w:rPr>
        <w:t xml:space="preserve"> والتقدير</w:t>
      </w:r>
      <w:r w:rsidRPr="002419F7">
        <w:t xml:space="preserve"> </w:t>
      </w:r>
    </w:p>
    <w:p w14:paraId="445D220E" w14:textId="77777777" w:rsidR="002419F7" w:rsidRPr="002419F7" w:rsidRDefault="002419F7" w:rsidP="00F262AF">
      <w:pPr>
        <w:pStyle w:val="a"/>
      </w:pPr>
      <w:r w:rsidRPr="002419F7">
        <w:rPr>
          <w:rtl/>
        </w:rPr>
        <w:t>يجب أن يعترف هذا القسم بالأفراد أو المؤسسات أو المنظمات أو وكالات التمويل التي ساهمت في إكمال البحث ولكنها لم تستوف معايير التأليف. يجب على المؤلفين الحصول على إذن من الأفراد المذكورين في الشكر والتقدير قبل تضمين أسمائهم</w:t>
      </w:r>
      <w:r w:rsidRPr="002419F7">
        <w:t>.</w:t>
      </w:r>
    </w:p>
    <w:p w14:paraId="43F04CC6" w14:textId="77777777" w:rsidR="002419F7" w:rsidRPr="002419F7" w:rsidRDefault="002419F7" w:rsidP="00487BF4">
      <w:pPr>
        <w:pStyle w:val="a1"/>
      </w:pPr>
      <w:r w:rsidRPr="002419F7">
        <w:rPr>
          <w:rtl/>
        </w:rPr>
        <w:t>تضارب المصالح</w:t>
      </w:r>
      <w:r w:rsidRPr="002419F7">
        <w:t xml:space="preserve"> </w:t>
      </w:r>
    </w:p>
    <w:p w14:paraId="74BE3206" w14:textId="77777777" w:rsidR="002419F7" w:rsidRPr="002419F7" w:rsidRDefault="002419F7" w:rsidP="00F262AF">
      <w:pPr>
        <w:pStyle w:val="a"/>
      </w:pPr>
      <w:r w:rsidRPr="002419F7">
        <w:rPr>
          <w:rtl/>
        </w:rPr>
        <w:t>يُطلب من المؤلفين الكشف عن أي علاقات مالية أو مهنية أو شخصية يمكن أن يُنظر إليها على أنها تؤثر على نتائج العمل أو تفسيره. إذا لم يوجد أي تضارب في المصالح، يجب تضمين العبارة التالية</w:t>
      </w:r>
      <w:r w:rsidRPr="002419F7">
        <w:t>:</w:t>
      </w:r>
    </w:p>
    <w:p w14:paraId="3F92182D" w14:textId="77777777" w:rsidR="002419F7" w:rsidRPr="002419F7" w:rsidRDefault="002419F7" w:rsidP="00F262AF">
      <w:pPr>
        <w:pStyle w:val="a"/>
      </w:pPr>
      <w:r w:rsidRPr="002419F7">
        <w:t>"</w:t>
      </w:r>
      <w:r w:rsidRPr="002419F7">
        <w:rPr>
          <w:rtl/>
        </w:rPr>
        <w:t>يعلن المؤلف (المؤلفون) أنه لا يوجد تضارب في المصالح</w:t>
      </w:r>
      <w:r w:rsidRPr="002419F7">
        <w:t>."</w:t>
      </w:r>
    </w:p>
    <w:p w14:paraId="62B643E6" w14:textId="77777777" w:rsidR="002419F7" w:rsidRPr="002419F7" w:rsidRDefault="002419F7" w:rsidP="00487BF4">
      <w:pPr>
        <w:pStyle w:val="a1"/>
      </w:pPr>
      <w:r w:rsidRPr="002419F7">
        <w:rPr>
          <w:rtl/>
        </w:rPr>
        <w:t>مساهمات المؤلفين</w:t>
      </w:r>
    </w:p>
    <w:p w14:paraId="0557A853" w14:textId="77777777" w:rsidR="002419F7" w:rsidRPr="002419F7" w:rsidRDefault="002419F7" w:rsidP="00F262AF">
      <w:pPr>
        <w:pStyle w:val="a"/>
      </w:pPr>
      <w:r w:rsidRPr="002419F7">
        <w:rPr>
          <w:rtl/>
        </w:rPr>
        <w:t>يجب على المؤلفين تحديد المساهمات الفردية لكل مؤلف في الدراسة بوضوح، بما في ذلك جوانب مثل وضع التصور</w:t>
      </w:r>
      <w:r w:rsidRPr="002419F7">
        <w:t xml:space="preserve"> (conceptualization) </w:t>
      </w:r>
      <w:r w:rsidRPr="002419F7">
        <w:rPr>
          <w:rtl/>
        </w:rPr>
        <w:t>والمنهجية وجمع البيانات وتحليلها والكتابة والمراجعة والإشراف حسب الاقتضاء. سيتم نشر بيان مساهمات المؤلفين كجزء من المقال النهائي</w:t>
      </w:r>
      <w:r w:rsidRPr="002419F7">
        <w:t>.</w:t>
      </w:r>
    </w:p>
    <w:p w14:paraId="0EE11C7F" w14:textId="77777777" w:rsidR="002419F7" w:rsidRPr="00487BF4" w:rsidRDefault="002419F7" w:rsidP="00487BF4">
      <w:pPr>
        <w:pStyle w:val="a1"/>
      </w:pPr>
      <w:r w:rsidRPr="00487BF4">
        <w:rPr>
          <w:rtl/>
        </w:rPr>
        <w:t>التمويل</w:t>
      </w:r>
      <w:r w:rsidRPr="00487BF4">
        <w:t xml:space="preserve"> </w:t>
      </w:r>
      <w:r w:rsidR="00D20471" w:rsidRPr="00487BF4">
        <w:rPr>
          <w:rFonts w:hint="cs"/>
          <w:rtl/>
        </w:rPr>
        <w:t xml:space="preserve"> </w:t>
      </w:r>
    </w:p>
    <w:p w14:paraId="6D0EEB48" w14:textId="77777777" w:rsidR="002419F7" w:rsidRPr="002419F7" w:rsidRDefault="002419F7" w:rsidP="00F262AF">
      <w:pPr>
        <w:pStyle w:val="a"/>
      </w:pPr>
      <w:r w:rsidRPr="002419F7">
        <w:rPr>
          <w:rtl/>
        </w:rPr>
        <w:t>يجب تحديد جميع مصادر الدعم المالي للبحث بوضوح، بما في ذلك أرقام المنح ووكالات التمويل عند الاقتضاء. إذا لم يتلق البحث أي دعم مالي محدد، يجب على المؤلفين تضمين العبارة التالية</w:t>
      </w:r>
      <w:r w:rsidRPr="002419F7">
        <w:t>:</w:t>
      </w:r>
    </w:p>
    <w:p w14:paraId="70651D5E" w14:textId="77777777" w:rsidR="002419F7" w:rsidRPr="002419F7" w:rsidRDefault="002419F7" w:rsidP="00F262AF">
      <w:pPr>
        <w:pStyle w:val="a"/>
      </w:pPr>
      <w:r w:rsidRPr="002419F7">
        <w:t>"</w:t>
      </w:r>
      <w:r w:rsidRPr="002419F7">
        <w:rPr>
          <w:rtl/>
        </w:rPr>
        <w:t>لم يتلق هذا البحث أي منحة محددة من أي وكالة تمويل في القطاعات العامة أو التجارية أو غير الربحية</w:t>
      </w:r>
      <w:r w:rsidRPr="002419F7">
        <w:t>."</w:t>
      </w:r>
    </w:p>
    <w:p w14:paraId="722494DC" w14:textId="77777777" w:rsidR="002419F7" w:rsidRPr="002419F7" w:rsidRDefault="002419F7" w:rsidP="00487BF4">
      <w:pPr>
        <w:pStyle w:val="a1"/>
      </w:pPr>
      <w:r w:rsidRPr="002419F7">
        <w:rPr>
          <w:rtl/>
        </w:rPr>
        <w:t>توفر البيانات</w:t>
      </w:r>
      <w:r w:rsidRPr="002419F7">
        <w:t xml:space="preserve"> </w:t>
      </w:r>
      <w:r w:rsidR="00D20471">
        <w:rPr>
          <w:rFonts w:hint="cs"/>
          <w:rtl/>
        </w:rPr>
        <w:t xml:space="preserve"> </w:t>
      </w:r>
    </w:p>
    <w:p w14:paraId="006FA38D" w14:textId="77777777" w:rsidR="002419F7" w:rsidRPr="002419F7" w:rsidRDefault="002419F7" w:rsidP="00F262AF">
      <w:pPr>
        <w:pStyle w:val="a"/>
      </w:pPr>
      <w:r w:rsidRPr="002419F7">
        <w:rPr>
          <w:rtl/>
        </w:rPr>
        <w:t>يجب على المؤلفين تضمين بيان توفر البيانات</w:t>
      </w:r>
      <w:r w:rsidR="006B6A9C">
        <w:t xml:space="preserve"> </w:t>
      </w:r>
      <w:r w:rsidRPr="002419F7">
        <w:rPr>
          <w:rtl/>
        </w:rPr>
        <w:t>الذي يصف إمكانية الوصول إلى البيانات التي تدعم نتائج الدراسة. تشمل الأمثلة</w:t>
      </w:r>
      <w:r w:rsidRPr="002419F7">
        <w:t>:</w:t>
      </w:r>
    </w:p>
    <w:p w14:paraId="55E213CA" w14:textId="77777777" w:rsidR="002419F7" w:rsidRPr="002419F7" w:rsidRDefault="002419F7" w:rsidP="00F262AF">
      <w:pPr>
        <w:pStyle w:val="a"/>
        <w:numPr>
          <w:ilvl w:val="0"/>
          <w:numId w:val="5"/>
        </w:numPr>
      </w:pPr>
      <w:r w:rsidRPr="002419F7">
        <w:t>"</w:t>
      </w:r>
      <w:r w:rsidRPr="002419F7">
        <w:rPr>
          <w:rtl/>
        </w:rPr>
        <w:t>جميع البيانات التي تدعم نتائج هذه الدراسة متاحة ضمن المخطوطة</w:t>
      </w:r>
      <w:r w:rsidRPr="002419F7">
        <w:t>."</w:t>
      </w:r>
    </w:p>
    <w:p w14:paraId="5D1E15BB" w14:textId="77777777" w:rsidR="002419F7" w:rsidRPr="002419F7" w:rsidRDefault="002419F7" w:rsidP="00F262AF">
      <w:pPr>
        <w:pStyle w:val="a"/>
        <w:numPr>
          <w:ilvl w:val="0"/>
          <w:numId w:val="5"/>
        </w:numPr>
      </w:pPr>
      <w:r w:rsidRPr="002419F7">
        <w:t>"</w:t>
      </w:r>
      <w:r w:rsidRPr="002419F7">
        <w:rPr>
          <w:rtl/>
        </w:rPr>
        <w:t>البيانات التي تدعم نتائج هذه الدراسة متاحة من المؤلف المراسل بناءً على طلب معقول</w:t>
      </w:r>
      <w:r w:rsidRPr="002419F7">
        <w:t>."</w:t>
      </w:r>
    </w:p>
    <w:p w14:paraId="66349B12" w14:textId="77777777" w:rsidR="002419F7" w:rsidRPr="002419F7" w:rsidRDefault="002419F7" w:rsidP="00F262AF">
      <w:pPr>
        <w:pStyle w:val="a"/>
        <w:numPr>
          <w:ilvl w:val="0"/>
          <w:numId w:val="5"/>
        </w:numPr>
      </w:pPr>
      <w:r w:rsidRPr="002419F7">
        <w:t>"</w:t>
      </w:r>
      <w:r w:rsidRPr="002419F7">
        <w:rPr>
          <w:rtl/>
        </w:rPr>
        <w:t>البيانات متاحة من المؤلفين بإذن من [منظمة/</w:t>
      </w:r>
      <w:proofErr w:type="gramStart"/>
      <w:r w:rsidRPr="002419F7">
        <w:rPr>
          <w:rtl/>
        </w:rPr>
        <w:t>مؤسسة]،</w:t>
      </w:r>
      <w:proofErr w:type="gramEnd"/>
      <w:r w:rsidRPr="002419F7">
        <w:rPr>
          <w:rtl/>
        </w:rPr>
        <w:t xml:space="preserve"> مع مراعاة قيود الترخيص أو السرية</w:t>
      </w:r>
      <w:r w:rsidRPr="002419F7">
        <w:t>."</w:t>
      </w:r>
    </w:p>
    <w:p w14:paraId="0B2DF036" w14:textId="77777777" w:rsidR="002419F7" w:rsidRPr="002419F7" w:rsidRDefault="002419F7" w:rsidP="00F262AF">
      <w:pPr>
        <w:pStyle w:val="a"/>
      </w:pPr>
      <w:r w:rsidRPr="002419F7">
        <w:rPr>
          <w:rtl/>
        </w:rPr>
        <w:t>يُشجَّع المؤلفون على التأكد من أن بيانات توفر البيانات دقيقة ومتسقة مع المتطلبات المؤسسية والأخلاقية والقانونية</w:t>
      </w:r>
      <w:r w:rsidRPr="002419F7">
        <w:t>.</w:t>
      </w:r>
    </w:p>
    <w:p w14:paraId="7C6505F4" w14:textId="77777777" w:rsidR="002419F7" w:rsidRPr="002419F7" w:rsidRDefault="002419F7" w:rsidP="00487BF4">
      <w:pPr>
        <w:pStyle w:val="1"/>
      </w:pPr>
      <w:r w:rsidRPr="00F262AF">
        <w:rPr>
          <w:rtl/>
        </w:rPr>
        <w:t>الاختصارات</w:t>
      </w:r>
      <w:r w:rsidRPr="002419F7">
        <w:rPr>
          <w:rtl/>
        </w:rPr>
        <w:t xml:space="preserve"> والوحدات</w:t>
      </w:r>
      <w:r w:rsidRPr="002419F7">
        <w:t xml:space="preserve"> </w:t>
      </w:r>
    </w:p>
    <w:p w14:paraId="4AA266A3" w14:textId="77777777" w:rsidR="002419F7" w:rsidRPr="002419F7" w:rsidRDefault="002419F7" w:rsidP="00F262AF">
      <w:pPr>
        <w:pStyle w:val="a"/>
      </w:pPr>
      <w:r w:rsidRPr="002419F7">
        <w:rPr>
          <w:rtl/>
        </w:rPr>
        <w:lastRenderedPageBreak/>
        <w:t>يجب على المؤلفين اتباع المعايير المعترف بها دوليًا للاختصارات والرموز ووحدات القياس. يجب استخدام وحدات النظام الدولي</w:t>
      </w:r>
      <w:r w:rsidRPr="002419F7">
        <w:t xml:space="preserve"> (SI) </w:t>
      </w:r>
      <w:r w:rsidRPr="002419F7">
        <w:rPr>
          <w:rtl/>
        </w:rPr>
        <w:t>في جميع أنحاء المخطوطة حيثما أمكن. يجب تعريف جميع الاختصارات عند أول ظهور لها في النص واستخدامها باستمرار بعد ذلك</w:t>
      </w:r>
      <w:r w:rsidRPr="002419F7">
        <w:t>.</w:t>
      </w:r>
    </w:p>
    <w:p w14:paraId="534864F0" w14:textId="77777777" w:rsidR="002419F7" w:rsidRPr="00487BF4" w:rsidRDefault="002419F7" w:rsidP="00487BF4">
      <w:pPr>
        <w:pStyle w:val="1"/>
      </w:pPr>
      <w:r w:rsidRPr="00487BF4">
        <w:rPr>
          <w:rtl/>
        </w:rPr>
        <w:t>المراجع</w:t>
      </w:r>
      <w:r w:rsidRPr="00487BF4">
        <w:t xml:space="preserve"> </w:t>
      </w:r>
    </w:p>
    <w:p w14:paraId="1B553058" w14:textId="77777777" w:rsidR="002419F7" w:rsidRPr="002419F7" w:rsidRDefault="002419F7" w:rsidP="00F262AF">
      <w:pPr>
        <w:pStyle w:val="a"/>
      </w:pPr>
      <w:r w:rsidRPr="002419F7">
        <w:rPr>
          <w:rtl/>
        </w:rPr>
        <w:t xml:space="preserve">يجب إعداد المراجع بعناية وبشكل متسق وفقًا لنمط المرجع العددي المعتمد من قبل المجلة الليبية للعلوم </w:t>
      </w:r>
      <w:r w:rsidR="00BE68BB">
        <w:rPr>
          <w:rFonts w:hint="cs"/>
          <w:rtl/>
        </w:rPr>
        <w:t xml:space="preserve">الأساسية </w:t>
      </w:r>
      <w:r w:rsidR="00516600" w:rsidRPr="002419F7">
        <w:rPr>
          <w:rFonts w:hint="cs"/>
          <w:rtl/>
        </w:rPr>
        <w:t>والتطبيق</w:t>
      </w:r>
      <w:r w:rsidR="00516600">
        <w:rPr>
          <w:rFonts w:hint="cs"/>
          <w:rtl/>
        </w:rPr>
        <w:t>ي</w:t>
      </w:r>
      <w:r w:rsidR="00516600">
        <w:rPr>
          <w:rFonts w:hint="eastAsia"/>
          <w:rtl/>
        </w:rPr>
        <w:t>ة</w:t>
      </w:r>
      <w:r w:rsidR="00BE68BB">
        <w:rPr>
          <w:rFonts w:hint="cs"/>
          <w:rtl/>
        </w:rPr>
        <w:t xml:space="preserve">. </w:t>
      </w:r>
      <w:r w:rsidR="00516600">
        <w:rPr>
          <w:rFonts w:hint="cs"/>
          <w:rtl/>
        </w:rPr>
        <w:t xml:space="preserve">(نظام </w:t>
      </w:r>
      <w:proofErr w:type="gramStart"/>
      <w:r w:rsidR="00516600">
        <w:t>IEEE</w:t>
      </w:r>
      <w:r w:rsidRPr="002419F7">
        <w:t xml:space="preserve"> </w:t>
      </w:r>
      <w:r w:rsidR="00516600">
        <w:rPr>
          <w:rFonts w:hint="cs"/>
          <w:rtl/>
        </w:rPr>
        <w:t xml:space="preserve"> )</w:t>
      </w:r>
      <w:proofErr w:type="gramEnd"/>
      <w:r w:rsidR="00516600">
        <w:rPr>
          <w:rFonts w:hint="cs"/>
          <w:rtl/>
        </w:rPr>
        <w:t xml:space="preserve"> </w:t>
      </w:r>
      <w:r w:rsidRPr="002419F7">
        <w:rPr>
          <w:rtl/>
        </w:rPr>
        <w:t xml:space="preserve">يتحمل المؤلفون مسؤولية ضمان دقة واكتمال واتساق جميع المراجع المذكورة في </w:t>
      </w:r>
      <w:r w:rsidR="00BE68BB">
        <w:rPr>
          <w:rFonts w:hint="cs"/>
          <w:rtl/>
        </w:rPr>
        <w:t>الورقة</w:t>
      </w:r>
      <w:r w:rsidRPr="002419F7">
        <w:t>.</w:t>
      </w:r>
    </w:p>
    <w:p w14:paraId="2E2C5BB0" w14:textId="77777777" w:rsidR="002419F7" w:rsidRPr="002419F7" w:rsidRDefault="002419F7" w:rsidP="00F262AF">
      <w:pPr>
        <w:pStyle w:val="a"/>
      </w:pPr>
      <w:r w:rsidRPr="002419F7">
        <w:rPr>
          <w:rtl/>
        </w:rPr>
        <w:t>عند الاقتضاء، يجب أن تتضمن المراجع</w:t>
      </w:r>
      <w:r w:rsidRPr="002419F7">
        <w:t>:</w:t>
      </w:r>
    </w:p>
    <w:p w14:paraId="76C63FDB" w14:textId="77777777" w:rsidR="002419F7" w:rsidRPr="002419F7" w:rsidRDefault="002419F7" w:rsidP="00F262AF">
      <w:pPr>
        <w:pStyle w:val="a"/>
        <w:numPr>
          <w:ilvl w:val="0"/>
          <w:numId w:val="6"/>
        </w:numPr>
      </w:pPr>
      <w:r w:rsidRPr="002419F7">
        <w:rPr>
          <w:rtl/>
        </w:rPr>
        <w:t>اسم (أسماء) المؤلف (المؤلفين)</w:t>
      </w:r>
    </w:p>
    <w:p w14:paraId="2E8CBB5B" w14:textId="77777777" w:rsidR="002419F7" w:rsidRPr="002419F7" w:rsidRDefault="002419F7" w:rsidP="00F262AF">
      <w:pPr>
        <w:pStyle w:val="a"/>
        <w:numPr>
          <w:ilvl w:val="0"/>
          <w:numId w:val="6"/>
        </w:numPr>
      </w:pPr>
      <w:r w:rsidRPr="002419F7">
        <w:rPr>
          <w:rtl/>
        </w:rPr>
        <w:t>عنوان المقال/الكتاب/الفصل</w:t>
      </w:r>
    </w:p>
    <w:p w14:paraId="67FC6334" w14:textId="77777777" w:rsidR="002419F7" w:rsidRPr="002419F7" w:rsidRDefault="002419F7" w:rsidP="00F262AF">
      <w:pPr>
        <w:pStyle w:val="a"/>
        <w:numPr>
          <w:ilvl w:val="0"/>
          <w:numId w:val="6"/>
        </w:numPr>
      </w:pPr>
      <w:r w:rsidRPr="002419F7">
        <w:rPr>
          <w:rtl/>
        </w:rPr>
        <w:t>اسم المجلة أو الناشر</w:t>
      </w:r>
    </w:p>
    <w:p w14:paraId="5876B73A" w14:textId="77777777" w:rsidR="002419F7" w:rsidRPr="002419F7" w:rsidRDefault="002419F7" w:rsidP="00F262AF">
      <w:pPr>
        <w:pStyle w:val="a"/>
        <w:numPr>
          <w:ilvl w:val="0"/>
          <w:numId w:val="6"/>
        </w:numPr>
      </w:pPr>
      <w:r w:rsidRPr="002419F7">
        <w:rPr>
          <w:rtl/>
        </w:rPr>
        <w:t>سنة النشر</w:t>
      </w:r>
    </w:p>
    <w:p w14:paraId="5D601724" w14:textId="77777777" w:rsidR="002419F7" w:rsidRPr="002419F7" w:rsidRDefault="002419F7" w:rsidP="00F262AF">
      <w:pPr>
        <w:pStyle w:val="a"/>
        <w:numPr>
          <w:ilvl w:val="0"/>
          <w:numId w:val="6"/>
        </w:numPr>
      </w:pPr>
      <w:r w:rsidRPr="002419F7">
        <w:rPr>
          <w:rtl/>
        </w:rPr>
        <w:t>رقم المجلد والعدد</w:t>
      </w:r>
    </w:p>
    <w:p w14:paraId="4A64AF92" w14:textId="77777777" w:rsidR="002419F7" w:rsidRPr="002419F7" w:rsidRDefault="002419F7" w:rsidP="00F262AF">
      <w:pPr>
        <w:pStyle w:val="a"/>
        <w:numPr>
          <w:ilvl w:val="0"/>
          <w:numId w:val="6"/>
        </w:numPr>
      </w:pPr>
      <w:r w:rsidRPr="002419F7">
        <w:rPr>
          <w:rtl/>
        </w:rPr>
        <w:t>نطاق الصفحات</w:t>
      </w:r>
    </w:p>
    <w:p w14:paraId="13B058AC" w14:textId="77777777" w:rsidR="002419F7" w:rsidRPr="002419F7" w:rsidRDefault="002419F7" w:rsidP="00F262AF">
      <w:pPr>
        <w:pStyle w:val="a"/>
        <w:numPr>
          <w:ilvl w:val="0"/>
          <w:numId w:val="6"/>
        </w:numPr>
      </w:pPr>
      <w:r w:rsidRPr="002419F7">
        <w:rPr>
          <w:rtl/>
        </w:rPr>
        <w:t>الرقم التسلسلي المعرفي</w:t>
      </w:r>
      <w:r w:rsidRPr="002419F7">
        <w:t xml:space="preserve"> (DOI) </w:t>
      </w:r>
      <w:r w:rsidRPr="002419F7">
        <w:rPr>
          <w:rtl/>
        </w:rPr>
        <w:t>أو الرابط الإلكتروني</w:t>
      </w:r>
      <w:r w:rsidRPr="002419F7">
        <w:t xml:space="preserve"> (URL) </w:t>
      </w:r>
      <w:r w:rsidRPr="002419F7">
        <w:rPr>
          <w:rtl/>
        </w:rPr>
        <w:t>حيثما يتوفر</w:t>
      </w:r>
    </w:p>
    <w:p w14:paraId="6F466FC9" w14:textId="77777777" w:rsidR="002419F7" w:rsidRPr="002419F7" w:rsidRDefault="002419F7" w:rsidP="00F262AF">
      <w:pPr>
        <w:pStyle w:val="a"/>
      </w:pPr>
      <w:r w:rsidRPr="002419F7">
        <w:rPr>
          <w:rtl/>
        </w:rPr>
        <w:t>يُشجَّع المؤلفون على استخدام برامج إدارة المراجع مثل</w:t>
      </w:r>
      <w:r w:rsidRPr="002419F7">
        <w:t>:</w:t>
      </w:r>
    </w:p>
    <w:p w14:paraId="7C3B5FC9" w14:textId="77777777" w:rsidR="002419F7" w:rsidRPr="002419F7" w:rsidRDefault="002419F7" w:rsidP="00F262AF">
      <w:pPr>
        <w:pStyle w:val="a"/>
        <w:numPr>
          <w:ilvl w:val="0"/>
          <w:numId w:val="7"/>
        </w:numPr>
      </w:pPr>
      <w:r w:rsidRPr="002419F7">
        <w:t>Mendeley</w:t>
      </w:r>
    </w:p>
    <w:p w14:paraId="0CD6A645" w14:textId="77777777" w:rsidR="002419F7" w:rsidRPr="002419F7" w:rsidRDefault="002419F7" w:rsidP="00F262AF">
      <w:pPr>
        <w:pStyle w:val="a"/>
        <w:numPr>
          <w:ilvl w:val="0"/>
          <w:numId w:val="7"/>
        </w:numPr>
      </w:pPr>
      <w:r w:rsidRPr="002419F7">
        <w:t>Zotero</w:t>
      </w:r>
    </w:p>
    <w:p w14:paraId="21B56F79" w14:textId="77777777" w:rsidR="002419F7" w:rsidRPr="002419F7" w:rsidRDefault="002419F7" w:rsidP="00F262AF">
      <w:pPr>
        <w:pStyle w:val="a"/>
        <w:numPr>
          <w:ilvl w:val="0"/>
          <w:numId w:val="7"/>
        </w:numPr>
      </w:pPr>
      <w:r w:rsidRPr="002419F7">
        <w:t>EndNote</w:t>
      </w:r>
    </w:p>
    <w:p w14:paraId="48823698" w14:textId="77777777" w:rsidR="002419F7" w:rsidRPr="002419F7" w:rsidRDefault="002419F7" w:rsidP="00F262AF">
      <w:pPr>
        <w:pStyle w:val="a"/>
      </w:pPr>
      <w:r w:rsidRPr="002419F7">
        <w:rPr>
          <w:rtl/>
        </w:rPr>
        <w:t>ومع ذلك، يجب التحقق من جميع المراجع وتنسيقها بعناية وفقًا لإرشادات المجلة قبل التقديم</w:t>
      </w:r>
      <w:r w:rsidRPr="002419F7">
        <w:t>.</w:t>
      </w:r>
    </w:p>
    <w:p w14:paraId="4675438E" w14:textId="77777777" w:rsidR="002419F7" w:rsidRPr="002419F7" w:rsidRDefault="002419F7" w:rsidP="00F262AF">
      <w:pPr>
        <w:pStyle w:val="a"/>
      </w:pPr>
      <w:r w:rsidRPr="002419F7">
        <w:rPr>
          <w:rtl/>
        </w:rPr>
        <w:t>المراسلات الشخصية والبيانات غير المنشورة والمواد غير القابلة للاسترجاع يجب الاستشهاد بها فقط داخل النص ولا تُدرج في قائمة المراجع</w:t>
      </w:r>
      <w:r w:rsidRPr="002419F7">
        <w:t>.</w:t>
      </w:r>
    </w:p>
    <w:p w14:paraId="1BAD6C5D" w14:textId="77777777" w:rsidR="002419F7" w:rsidRPr="002419F7" w:rsidRDefault="002419F7" w:rsidP="00F262AF">
      <w:pPr>
        <w:pStyle w:val="a"/>
      </w:pPr>
      <w:r w:rsidRPr="002419F7">
        <w:rPr>
          <w:rtl/>
        </w:rPr>
        <w:t>بالنسبة للمقالات البحثية، يُشجَّع المؤلفون عمومًا على الاستشهاد بحوالي 15-20 مرجعًا ذا صلة، بينما قد تتضمن المقالات المرجعية عددًا أكبر من المراجع عند الاقتضاء</w:t>
      </w:r>
      <w:r w:rsidRPr="002419F7">
        <w:t>.</w:t>
      </w:r>
    </w:p>
    <w:p w14:paraId="6722F417" w14:textId="77777777" w:rsidR="002419F7" w:rsidRPr="00BE68BB" w:rsidRDefault="002419F7" w:rsidP="00487BF4">
      <w:pPr>
        <w:pStyle w:val="3"/>
      </w:pPr>
      <w:r w:rsidRPr="00BE68BB">
        <w:rPr>
          <w:rtl/>
        </w:rPr>
        <w:t>الاستشهادات داخل النص</w:t>
      </w:r>
    </w:p>
    <w:p w14:paraId="42FAFB0F" w14:textId="77777777" w:rsidR="002419F7" w:rsidRPr="002419F7" w:rsidRDefault="002419F7" w:rsidP="00F262AF">
      <w:pPr>
        <w:pStyle w:val="a"/>
      </w:pPr>
      <w:r w:rsidRPr="002419F7">
        <w:rPr>
          <w:rtl/>
        </w:rPr>
        <w:t>يجب أن تتبع المراجع المذكورة داخل النص نظام الاستشهاد العددي، وأن تظهر بين قوسين معقوفين بترتيب تسلسلي وفقًا لأول ظهور لها في المخطوطة</w:t>
      </w:r>
      <w:r w:rsidRPr="002419F7">
        <w:t>.</w:t>
      </w:r>
    </w:p>
    <w:p w14:paraId="317E4D16" w14:textId="77777777" w:rsidR="002419F7" w:rsidRPr="002419F7" w:rsidRDefault="002419F7" w:rsidP="00F262AF">
      <w:pPr>
        <w:pStyle w:val="a"/>
      </w:pPr>
      <w:r w:rsidRPr="002419F7">
        <w:rPr>
          <w:rtl/>
        </w:rPr>
        <w:t>أمثلة</w:t>
      </w:r>
      <w:r w:rsidRPr="002419F7">
        <w:t>:</w:t>
      </w:r>
    </w:p>
    <w:p w14:paraId="55600847" w14:textId="77777777" w:rsidR="002419F7" w:rsidRPr="002419F7" w:rsidRDefault="002419F7" w:rsidP="00F262AF">
      <w:pPr>
        <w:pStyle w:val="a"/>
        <w:numPr>
          <w:ilvl w:val="0"/>
          <w:numId w:val="8"/>
        </w:numPr>
      </w:pPr>
      <w:r w:rsidRPr="002419F7">
        <w:rPr>
          <w:rtl/>
        </w:rPr>
        <w:t>ذكر عبد الله أن الطريقة المقترحة تحسن أداء النظام</w:t>
      </w:r>
      <w:r w:rsidRPr="002419F7">
        <w:t xml:space="preserve"> [1].</w:t>
      </w:r>
    </w:p>
    <w:p w14:paraId="602A69FA" w14:textId="77777777" w:rsidR="002419F7" w:rsidRPr="002419F7" w:rsidRDefault="002419F7" w:rsidP="00F262AF">
      <w:pPr>
        <w:pStyle w:val="a"/>
        <w:numPr>
          <w:ilvl w:val="0"/>
          <w:numId w:val="8"/>
        </w:numPr>
      </w:pPr>
      <w:r w:rsidRPr="002419F7">
        <w:rPr>
          <w:rtl/>
        </w:rPr>
        <w:t>أظهرت دراسات سابقة نتائج مماثلة</w:t>
      </w:r>
      <w:r w:rsidRPr="002419F7">
        <w:t xml:space="preserve"> [2,3].</w:t>
      </w:r>
    </w:p>
    <w:p w14:paraId="56308205" w14:textId="77777777" w:rsidR="002419F7" w:rsidRPr="002419F7" w:rsidRDefault="002419F7" w:rsidP="00F262AF">
      <w:pPr>
        <w:pStyle w:val="a"/>
        <w:numPr>
          <w:ilvl w:val="0"/>
          <w:numId w:val="8"/>
        </w:numPr>
      </w:pPr>
      <w:r w:rsidRPr="002419F7">
        <w:rPr>
          <w:rtl/>
        </w:rPr>
        <w:t>بحث العديد من الباحثين هذه الظاهرة</w:t>
      </w:r>
      <w:r w:rsidRPr="002419F7">
        <w:t xml:space="preserve"> [</w:t>
      </w:r>
      <w:r w:rsidR="00AB3321">
        <w:t>6</w:t>
      </w:r>
      <w:r w:rsidRPr="002419F7">
        <w:t>-</w:t>
      </w:r>
      <w:r w:rsidR="00AB3321">
        <w:t>4</w:t>
      </w:r>
      <w:r w:rsidRPr="002419F7">
        <w:t>].</w:t>
      </w:r>
    </w:p>
    <w:p w14:paraId="1DF8F0BB" w14:textId="77777777" w:rsidR="002419F7" w:rsidRPr="002419F7" w:rsidRDefault="002419F7" w:rsidP="00F262AF">
      <w:pPr>
        <w:pStyle w:val="a"/>
      </w:pPr>
      <w:r w:rsidRPr="002419F7">
        <w:rPr>
          <w:rtl/>
        </w:rPr>
        <w:t>يجب ترقيم المراجع بالتسلسل في جميع أنحاء المخطوطة. يجب استخدام نفس رقم المرجع كلما تم الاستشهاد بالمرجع مرة أخرى في النص</w:t>
      </w:r>
      <w:r w:rsidRPr="002419F7">
        <w:t>.</w:t>
      </w:r>
    </w:p>
    <w:p w14:paraId="6786415B" w14:textId="77777777" w:rsidR="002419F7" w:rsidRPr="002419F7" w:rsidRDefault="002419F7" w:rsidP="00487BF4">
      <w:pPr>
        <w:pStyle w:val="3"/>
      </w:pPr>
      <w:r w:rsidRPr="002419F7">
        <w:rPr>
          <w:rtl/>
        </w:rPr>
        <w:t>قائمة المراجع</w:t>
      </w:r>
      <w:r w:rsidRPr="002419F7">
        <w:t xml:space="preserve"> </w:t>
      </w:r>
    </w:p>
    <w:p w14:paraId="24862CA2" w14:textId="77777777" w:rsidR="002419F7" w:rsidRPr="002419F7" w:rsidRDefault="002419F7" w:rsidP="00F262AF">
      <w:pPr>
        <w:pStyle w:val="a"/>
      </w:pPr>
      <w:r w:rsidRPr="002419F7">
        <w:rPr>
          <w:rtl/>
        </w:rPr>
        <w:t>يجب أن تظهر قائمة المراجع في نهاية المخطوطة وأن تُرتب رقميًا وفقًا لترتيب الاستشهاد في النص</w:t>
      </w:r>
      <w:r w:rsidRPr="002419F7">
        <w:t>.</w:t>
      </w:r>
    </w:p>
    <w:p w14:paraId="4A6AFDE5" w14:textId="77777777" w:rsidR="002419F7" w:rsidRPr="002419F7" w:rsidRDefault="002419F7" w:rsidP="00F262AF">
      <w:pPr>
        <w:pStyle w:val="a"/>
      </w:pPr>
      <w:r w:rsidRPr="002419F7">
        <w:rPr>
          <w:rtl/>
        </w:rPr>
        <w:t>أمثلة على تنسيق المراجع موضحة أدناه</w:t>
      </w:r>
      <w:r w:rsidRPr="002419F7">
        <w:t>.</w:t>
      </w:r>
    </w:p>
    <w:p w14:paraId="059B1921" w14:textId="77777777" w:rsidR="002419F7" w:rsidRPr="002419F7" w:rsidRDefault="002419F7" w:rsidP="00487BF4">
      <w:pPr>
        <w:pStyle w:val="3"/>
      </w:pPr>
      <w:r w:rsidRPr="002419F7">
        <w:rPr>
          <w:rtl/>
        </w:rPr>
        <w:lastRenderedPageBreak/>
        <w:t>مقال في دورية علمية</w:t>
      </w:r>
      <w:r w:rsidRPr="002419F7">
        <w:t xml:space="preserve"> </w:t>
      </w:r>
    </w:p>
    <w:p w14:paraId="2A1FBFC9" w14:textId="77777777" w:rsidR="002836F9" w:rsidRPr="002836F9" w:rsidRDefault="002836F9" w:rsidP="00F262AF">
      <w:pPr>
        <w:pStyle w:val="a"/>
        <w:numPr>
          <w:ilvl w:val="0"/>
          <w:numId w:val="9"/>
        </w:numPr>
      </w:pPr>
      <w:r w:rsidRPr="002836F9">
        <w:t>Firas Obeidat, Ibrahim Rahoma</w:t>
      </w:r>
      <w:r>
        <w:t xml:space="preserve">. </w:t>
      </w:r>
      <w:r w:rsidRPr="002836F9">
        <w:t>One Year Real Data Rooftop PV System Performance Analysis of a University Academic Campus</w:t>
      </w:r>
      <w:r>
        <w:t xml:space="preserve">. </w:t>
      </w:r>
      <w:r w:rsidRPr="002836F9">
        <w:rPr>
          <w:i/>
          <w:iCs/>
        </w:rPr>
        <w:t xml:space="preserve">International Journal on Energy Conversion (I.R.E.CON.), </w:t>
      </w:r>
      <w:r w:rsidRPr="002836F9">
        <w:t>Vol. 9, No. 4: July 2021. 168-175</w:t>
      </w:r>
      <w:r>
        <w:rPr>
          <w:i/>
          <w:iCs/>
        </w:rPr>
        <w:t xml:space="preserve">.  </w:t>
      </w:r>
      <w:hyperlink r:id="rId9" w:history="1">
        <w:r w:rsidRPr="002836F9">
          <w:rPr>
            <w:rStyle w:val="Hyperlink"/>
          </w:rPr>
          <w:t>https://doi.org/10.15866/irecon.v9i4.20232</w:t>
        </w:r>
      </w:hyperlink>
    </w:p>
    <w:p w14:paraId="1F0D4FB9" w14:textId="77777777" w:rsidR="002419F7" w:rsidRPr="002419F7" w:rsidRDefault="002419F7" w:rsidP="00F262AF">
      <w:pPr>
        <w:pStyle w:val="a"/>
        <w:numPr>
          <w:ilvl w:val="0"/>
          <w:numId w:val="9"/>
        </w:numPr>
      </w:pPr>
      <w:r w:rsidRPr="002419F7">
        <w:t>Khalifa</w:t>
      </w:r>
      <w:r w:rsidR="002836F9">
        <w:t>,</w:t>
      </w:r>
      <w:r w:rsidRPr="002419F7">
        <w:t xml:space="preserve"> Y</w:t>
      </w:r>
      <w:r w:rsidR="002836F9">
        <w:t xml:space="preserve">. </w:t>
      </w:r>
      <w:r w:rsidRPr="002419F7">
        <w:t>M</w:t>
      </w:r>
      <w:r w:rsidR="002836F9">
        <w:t>.</w:t>
      </w:r>
      <w:r w:rsidRPr="002419F7">
        <w:t xml:space="preserve">, </w:t>
      </w:r>
      <w:proofErr w:type="spellStart"/>
      <w:r w:rsidRPr="002419F7">
        <w:t>Alargt</w:t>
      </w:r>
      <w:proofErr w:type="spellEnd"/>
      <w:r w:rsidRPr="002419F7">
        <w:t xml:space="preserve"> FS. The generation of typical meteorological year for Tripoli, Libya. </w:t>
      </w:r>
      <w:r w:rsidRPr="002419F7">
        <w:rPr>
          <w:i/>
          <w:iCs/>
        </w:rPr>
        <w:t>Journal of Solar Energy and Sustainable Development</w:t>
      </w:r>
      <w:r w:rsidRPr="002419F7">
        <w:t>. 2018;7(1):18--23. </w:t>
      </w:r>
      <w:hyperlink r:id="rId10" w:tgtFrame="_blank" w:history="1">
        <w:r w:rsidRPr="002419F7">
          <w:rPr>
            <w:rStyle w:val="Hyperlink"/>
          </w:rPr>
          <w:t>https://doi.org/10.51646/jsesd.v7i1.68</w:t>
        </w:r>
      </w:hyperlink>
    </w:p>
    <w:p w14:paraId="5CB82D8B" w14:textId="77777777" w:rsidR="002419F7" w:rsidRPr="00487BF4" w:rsidRDefault="002419F7" w:rsidP="00487BF4">
      <w:pPr>
        <w:pStyle w:val="3"/>
      </w:pPr>
      <w:r w:rsidRPr="00487BF4">
        <w:rPr>
          <w:rtl/>
        </w:rPr>
        <w:t>كتاب</w:t>
      </w:r>
      <w:r w:rsidR="00D20471" w:rsidRPr="00487BF4">
        <w:rPr>
          <w:rtl/>
        </w:rPr>
        <w:t xml:space="preserve"> </w:t>
      </w:r>
      <w:r w:rsidRPr="00487BF4">
        <w:t xml:space="preserve"> </w:t>
      </w:r>
    </w:p>
    <w:p w14:paraId="20B81653" w14:textId="77777777" w:rsidR="002419F7" w:rsidRPr="002419F7" w:rsidRDefault="002419F7" w:rsidP="00F262AF">
      <w:pPr>
        <w:pStyle w:val="a"/>
      </w:pPr>
      <w:r w:rsidRPr="002419F7">
        <w:t>[3]</w:t>
      </w:r>
      <w:r w:rsidR="006B6A9C">
        <w:t>.</w:t>
      </w:r>
      <w:r w:rsidRPr="002419F7">
        <w:t xml:space="preserve"> Durbin R, Eddy SR, Krogh A, </w:t>
      </w:r>
      <w:proofErr w:type="spellStart"/>
      <w:r w:rsidRPr="002419F7">
        <w:t>Mitchison</w:t>
      </w:r>
      <w:proofErr w:type="spellEnd"/>
      <w:r w:rsidRPr="002419F7">
        <w:t xml:space="preserve"> G. </w:t>
      </w:r>
      <w:r w:rsidRPr="002419F7">
        <w:rPr>
          <w:i/>
          <w:iCs/>
        </w:rPr>
        <w:t>Biological Sequence Analysis: Probabilistic Models of Proteins and Nucleic Acids</w:t>
      </w:r>
      <w:r w:rsidRPr="002419F7">
        <w:t>. Cambridge University Press; 1999.</w:t>
      </w:r>
    </w:p>
    <w:p w14:paraId="513D260C" w14:textId="77777777" w:rsidR="002419F7" w:rsidRPr="002419F7" w:rsidRDefault="002419F7" w:rsidP="00487BF4">
      <w:pPr>
        <w:pStyle w:val="3"/>
      </w:pPr>
      <w:r w:rsidRPr="002419F7">
        <w:rPr>
          <w:rtl/>
        </w:rPr>
        <w:t>فصل من كتاب</w:t>
      </w:r>
      <w:r w:rsidR="00D20471">
        <w:rPr>
          <w:rFonts w:hint="cs"/>
          <w:rtl/>
        </w:rPr>
        <w:t xml:space="preserve"> </w:t>
      </w:r>
      <w:r w:rsidRPr="002419F7">
        <w:t xml:space="preserve"> </w:t>
      </w:r>
    </w:p>
    <w:p w14:paraId="31E98788" w14:textId="77777777" w:rsidR="002419F7" w:rsidRPr="002419F7" w:rsidRDefault="002419F7" w:rsidP="00F262AF">
      <w:pPr>
        <w:pStyle w:val="a"/>
      </w:pPr>
      <w:r w:rsidRPr="002419F7">
        <w:t>[4</w:t>
      </w:r>
      <w:proofErr w:type="gramStart"/>
      <w:r w:rsidRPr="002419F7">
        <w:t xml:space="preserve">] </w:t>
      </w:r>
      <w:r w:rsidR="006B6A9C">
        <w:t xml:space="preserve"> </w:t>
      </w:r>
      <w:r w:rsidRPr="002419F7">
        <w:t>Leach</w:t>
      </w:r>
      <w:proofErr w:type="gramEnd"/>
      <w:r w:rsidRPr="002419F7">
        <w:t xml:space="preserve"> J. Impacts of the zebra mussel (</w:t>
      </w:r>
      <w:proofErr w:type="spellStart"/>
      <w:r w:rsidRPr="002419F7">
        <w:rPr>
          <w:i/>
          <w:iCs/>
        </w:rPr>
        <w:t>Dreissena</w:t>
      </w:r>
      <w:proofErr w:type="spellEnd"/>
      <w:r w:rsidRPr="002419F7">
        <w:rPr>
          <w:i/>
          <w:iCs/>
        </w:rPr>
        <w:t xml:space="preserve"> polymorpha</w:t>
      </w:r>
      <w:r w:rsidRPr="002419F7">
        <w:t>) on water quality and fish spawning reefs of western Lake Erie. In: Nalepa T, Schloesser D, editors. </w:t>
      </w:r>
      <w:r w:rsidRPr="002419F7">
        <w:rPr>
          <w:i/>
          <w:iCs/>
        </w:rPr>
        <w:t>Zebra Mussels: Biology, Impacts and Control</w:t>
      </w:r>
      <w:r w:rsidRPr="002419F7">
        <w:t>. Lewis Publishers; 1993. p. 381--397.</w:t>
      </w:r>
    </w:p>
    <w:p w14:paraId="670138D5" w14:textId="77777777" w:rsidR="002419F7" w:rsidRPr="002419F7" w:rsidRDefault="002419F7" w:rsidP="00487BF4">
      <w:pPr>
        <w:pStyle w:val="3"/>
      </w:pPr>
      <w:r w:rsidRPr="002419F7">
        <w:rPr>
          <w:rtl/>
        </w:rPr>
        <w:t>أعمال مؤتمر علمي</w:t>
      </w:r>
      <w:r w:rsidRPr="002419F7">
        <w:t xml:space="preserve"> </w:t>
      </w:r>
    </w:p>
    <w:p w14:paraId="34EE27B5" w14:textId="77777777" w:rsidR="002419F7" w:rsidRPr="002419F7" w:rsidRDefault="002419F7" w:rsidP="00F262AF">
      <w:pPr>
        <w:pStyle w:val="a"/>
      </w:pPr>
      <w:r w:rsidRPr="002419F7">
        <w:t>[5</w:t>
      </w:r>
      <w:proofErr w:type="gramStart"/>
      <w:r w:rsidRPr="002419F7">
        <w:t>]</w:t>
      </w:r>
      <w:r w:rsidR="006B6A9C">
        <w:t xml:space="preserve"> </w:t>
      </w:r>
      <w:r w:rsidRPr="002419F7">
        <w:t xml:space="preserve"> Stock</w:t>
      </w:r>
      <w:proofErr w:type="gramEnd"/>
      <w:r w:rsidRPr="002419F7">
        <w:t xml:space="preserve"> A. Signal transduction in bacteria. In: </w:t>
      </w:r>
      <w:r w:rsidRPr="002419F7">
        <w:rPr>
          <w:i/>
          <w:iCs/>
        </w:rPr>
        <w:t>Proceedings of the 2004 Markey Scholars Conference</w:t>
      </w:r>
      <w:r w:rsidRPr="002419F7">
        <w:t>; 2004. p. 80--89.</w:t>
      </w:r>
    </w:p>
    <w:p w14:paraId="2F762CE9" w14:textId="77777777" w:rsidR="002419F7" w:rsidRPr="002419F7" w:rsidRDefault="002419F7" w:rsidP="00487BF4">
      <w:pPr>
        <w:pStyle w:val="3"/>
      </w:pPr>
      <w:r w:rsidRPr="002419F7">
        <w:rPr>
          <w:rtl/>
        </w:rPr>
        <w:t>أطروحة (رسالة علمية)</w:t>
      </w:r>
      <w:r w:rsidRPr="002419F7">
        <w:t xml:space="preserve"> </w:t>
      </w:r>
    </w:p>
    <w:p w14:paraId="63A5BE89" w14:textId="77777777" w:rsidR="002419F7" w:rsidRPr="002419F7" w:rsidRDefault="002419F7" w:rsidP="00F262AF">
      <w:pPr>
        <w:pStyle w:val="a"/>
      </w:pPr>
      <w:r w:rsidRPr="002419F7">
        <w:t>[6] Strunk JL. The extraction of mercury from sediment and the geochemical partitioning of mercury in sediments from Lake Superior [Master's thesis]. Michigan State University; 1991.</w:t>
      </w:r>
    </w:p>
    <w:p w14:paraId="688B6A14" w14:textId="77777777" w:rsidR="002419F7" w:rsidRPr="002419F7" w:rsidRDefault="002419F7" w:rsidP="00F262AF">
      <w:pPr>
        <w:pStyle w:val="a"/>
      </w:pPr>
      <w:r w:rsidRPr="002419F7">
        <w:rPr>
          <w:rtl/>
        </w:rPr>
        <w:t>يجب تحديد الأعمال المقبولة للنشر ولكن لم تُنشر بعد على أنها "قيد النشر</w:t>
      </w:r>
      <w:r w:rsidR="00D20471">
        <w:rPr>
          <w:rFonts w:hint="cs"/>
          <w:rtl/>
        </w:rPr>
        <w:t xml:space="preserve">. </w:t>
      </w:r>
      <w:r w:rsidRPr="002419F7">
        <w:t xml:space="preserve"> </w:t>
      </w:r>
      <w:r w:rsidRPr="002419F7">
        <w:rPr>
          <w:rtl/>
        </w:rPr>
        <w:t>البيانات غير المنشورة والمراسلات الشخصية يجب الاستشهاد بها فقط داخل النص</w:t>
      </w:r>
      <w:r w:rsidRPr="002419F7">
        <w:t>.</w:t>
      </w:r>
    </w:p>
    <w:p w14:paraId="4D0F6C3C" w14:textId="77777777" w:rsidR="000D61B0" w:rsidRPr="000D61B0" w:rsidRDefault="000D61B0" w:rsidP="00F262AF">
      <w:pPr>
        <w:pStyle w:val="a"/>
      </w:pPr>
    </w:p>
    <w:sectPr w:rsidR="000D61B0" w:rsidRPr="000D61B0" w:rsidSect="00B72F02">
      <w:headerReference w:type="even" r:id="rId11"/>
      <w:headerReference w:type="default" r:id="rId12"/>
      <w:footerReference w:type="even" r:id="rId13"/>
      <w:footerReference w:type="default" r:id="rId14"/>
      <w:headerReference w:type="first" r:id="rId15"/>
      <w:footerReference w:type="first" r:id="rId16"/>
      <w:type w:val="continuous"/>
      <w:pgSz w:w="10773" w:h="15309" w:code="1"/>
      <w:pgMar w:top="1021" w:right="851" w:bottom="1021" w:left="851" w:header="624" w:footer="454" w:gutter="0"/>
      <w:cols w:space="284"/>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CDBAA" w14:textId="77777777" w:rsidR="00873C64" w:rsidRDefault="00873C64" w:rsidP="00771E19">
      <w:pPr>
        <w:spacing w:after="0"/>
      </w:pPr>
      <w:r>
        <w:separator/>
      </w:r>
    </w:p>
  </w:endnote>
  <w:endnote w:type="continuationSeparator" w:id="0">
    <w:p w14:paraId="384A697F" w14:textId="77777777" w:rsidR="00873C64" w:rsidRDefault="00873C64" w:rsidP="00771E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3300"/>
        <w:rtl/>
      </w:rPr>
      <w:id w:val="-969676833"/>
      <w:docPartObj>
        <w:docPartGallery w:val="Page Numbers (Bottom of Page)"/>
        <w:docPartUnique/>
      </w:docPartObj>
    </w:sdtPr>
    <w:sdtEndPr>
      <w:rPr>
        <w:noProof/>
        <w:color w:val="auto"/>
      </w:rPr>
    </w:sdtEndPr>
    <w:sdtContent>
      <w:p w14:paraId="50A41EC0" w14:textId="0FB46BCC" w:rsidR="00272745" w:rsidRPr="00487BF4" w:rsidRDefault="00487BF4" w:rsidP="00487BF4">
        <w:pPr>
          <w:pStyle w:val="Footer"/>
          <w:tabs>
            <w:tab w:val="clear" w:pos="8640"/>
            <w:tab w:val="left" w:pos="7161"/>
            <w:tab w:val="right" w:pos="8929"/>
          </w:tabs>
          <w:bidi/>
        </w:pPr>
        <w:r w:rsidRPr="00487BF4">
          <w:rPr>
            <w:i/>
            <w:iCs/>
            <w:noProof/>
            <w:color w:val="003300"/>
            <w:sz w:val="16"/>
            <w:szCs w:val="20"/>
          </w:rPr>
          <mc:AlternateContent>
            <mc:Choice Requires="wps">
              <w:drawing>
                <wp:anchor distT="0" distB="0" distL="114300" distR="114300" simplePos="0" relativeHeight="251679744" behindDoc="0" locked="0" layoutInCell="1" allowOverlap="1" wp14:anchorId="1AF657D0" wp14:editId="68AEA9C9">
                  <wp:simplePos x="0" y="0"/>
                  <wp:positionH relativeFrom="margin">
                    <wp:posOffset>-1542</wp:posOffset>
                  </wp:positionH>
                  <wp:positionV relativeFrom="paragraph">
                    <wp:posOffset>-60779</wp:posOffset>
                  </wp:positionV>
                  <wp:extent cx="5743575" cy="0"/>
                  <wp:effectExtent l="0" t="0" r="0" b="0"/>
                  <wp:wrapNone/>
                  <wp:docPr id="1231604151" name="Straight Connector 4"/>
                  <wp:cNvGraphicFramePr/>
                  <a:graphic xmlns:a="http://schemas.openxmlformats.org/drawingml/2006/main">
                    <a:graphicData uri="http://schemas.microsoft.com/office/word/2010/wordprocessingShape">
                      <wps:wsp>
                        <wps:cNvCnPr/>
                        <wps:spPr>
                          <a:xfrm flipV="1">
                            <a:off x="0" y="0"/>
                            <a:ext cx="5743575" cy="0"/>
                          </a:xfrm>
                          <a:prstGeom prst="line">
                            <a:avLst/>
                          </a:prstGeom>
                          <a:noFill/>
                          <a:ln w="12700" cap="flat" cmpd="sng" algn="ctr">
                            <a:solidFill>
                              <a:srgbClr val="0033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29E558" id="Straight Connector 4" o:spid="_x0000_s1026" style="position:absolute;flip: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4.8pt" to="452.1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" strokecolor="#030" strokeweight="1pt">
                  <v:stroke joinstyle="miter"/>
                  <w10:wrap anchorx="margin"/>
                </v:line>
              </w:pict>
            </mc:Fallback>
          </mc:AlternateContent>
        </w:r>
        <w:r w:rsidRPr="00487BF4">
          <w:rPr>
            <w:rFonts w:cs="Calibri"/>
            <w:color w:val="003300"/>
            <w:sz w:val="16"/>
            <w:szCs w:val="16"/>
          </w:rPr>
          <w:t xml:space="preserve"> </w:t>
        </w:r>
        <w:r w:rsidRPr="00487BF4">
          <w:rPr>
            <w:rFonts w:cs="Calibri"/>
            <w:color w:val="003300"/>
            <w:sz w:val="16"/>
            <w:szCs w:val="16"/>
            <w:rtl/>
          </w:rPr>
          <w:t xml:space="preserve">مج. ليبيا ذك. اص. انظمة ذكية - المجلد (1) العدد (1) يونيو </w:t>
        </w:r>
        <w:proofErr w:type="gramStart"/>
        <w:r w:rsidRPr="00487BF4">
          <w:rPr>
            <w:rFonts w:cs="Calibri"/>
            <w:color w:val="003300"/>
            <w:sz w:val="16"/>
            <w:szCs w:val="16"/>
            <w:rtl/>
          </w:rPr>
          <w:t>2026</w:t>
        </w:r>
        <w:r w:rsidRPr="00487BF4">
          <w:rPr>
            <w:rFonts w:cs="Calibri" w:hint="cs"/>
            <w:color w:val="003300"/>
            <w:sz w:val="16"/>
            <w:szCs w:val="16"/>
            <w:rtl/>
          </w:rPr>
          <w:t xml:space="preserve">  </w:t>
        </w:r>
        <w:r w:rsidRPr="00487BF4">
          <w:rPr>
            <w:rFonts w:cs="Calibri"/>
            <w:color w:val="242021"/>
            <w:sz w:val="16"/>
            <w:szCs w:val="16"/>
          </w:rPr>
          <w:tab/>
        </w:r>
        <w:proofErr w:type="gramEnd"/>
        <w:r w:rsidRPr="00487BF4">
          <w:rPr>
            <w:rFonts w:cs="Calibri"/>
            <w:color w:val="242021"/>
            <w:sz w:val="16"/>
            <w:szCs w:val="16"/>
          </w:rPr>
          <w:tab/>
          <w:t xml:space="preserve">                                         </w:t>
        </w:r>
        <w:r w:rsidRPr="00487BF4">
          <w:rPr>
            <w:rFonts w:cs="Calibri"/>
            <w:color w:val="242021"/>
            <w:sz w:val="16"/>
            <w:szCs w:val="16"/>
          </w:rPr>
          <w:tab/>
        </w:r>
        <w:r w:rsidRPr="00487BF4">
          <w:rPr>
            <w:sz w:val="16"/>
            <w:szCs w:val="22"/>
          </w:rPr>
          <w:fldChar w:fldCharType="begin"/>
        </w:r>
        <w:r w:rsidRPr="00487BF4">
          <w:rPr>
            <w:sz w:val="16"/>
            <w:szCs w:val="22"/>
          </w:rPr>
          <w:instrText xml:space="preserve"> PAGE   \* MERGEFORMAT </w:instrText>
        </w:r>
        <w:r w:rsidRPr="00487BF4">
          <w:rPr>
            <w:sz w:val="16"/>
            <w:szCs w:val="22"/>
          </w:rPr>
          <w:fldChar w:fldCharType="separate"/>
        </w:r>
        <w:r w:rsidRPr="00487BF4">
          <w:rPr>
            <w:sz w:val="16"/>
            <w:szCs w:val="22"/>
          </w:rPr>
          <w:t>2</w:t>
        </w:r>
        <w:r w:rsidRPr="00487BF4">
          <w:rPr>
            <w:noProof/>
            <w:sz w:val="16"/>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3300"/>
        <w:rtl/>
      </w:rPr>
      <w:id w:val="405811607"/>
      <w:docPartObj>
        <w:docPartGallery w:val="Page Numbers (Bottom of Page)"/>
        <w:docPartUnique/>
      </w:docPartObj>
    </w:sdtPr>
    <w:sdtEndPr>
      <w:rPr>
        <w:noProof/>
        <w:color w:val="auto"/>
      </w:rPr>
    </w:sdtEndPr>
    <w:sdtContent>
      <w:p w14:paraId="0328ABAE" w14:textId="001D6376" w:rsidR="006539E2" w:rsidRPr="00487BF4" w:rsidRDefault="00487BF4" w:rsidP="00487BF4">
        <w:pPr>
          <w:pStyle w:val="Footer"/>
          <w:tabs>
            <w:tab w:val="clear" w:pos="8640"/>
            <w:tab w:val="left" w:pos="7161"/>
            <w:tab w:val="right" w:pos="8929"/>
          </w:tabs>
          <w:bidi/>
        </w:pPr>
        <w:r w:rsidRPr="007B7263">
          <w:rPr>
            <w:i/>
            <w:iCs/>
            <w:noProof/>
            <w:color w:val="003300"/>
            <w:sz w:val="16"/>
            <w:szCs w:val="20"/>
          </w:rPr>
          <mc:AlternateContent>
            <mc:Choice Requires="wps">
              <w:drawing>
                <wp:anchor distT="0" distB="0" distL="114300" distR="114300" simplePos="0" relativeHeight="251681792" behindDoc="0" locked="0" layoutInCell="1" allowOverlap="1" wp14:anchorId="437B258A" wp14:editId="19E769BC">
                  <wp:simplePos x="0" y="0"/>
                  <wp:positionH relativeFrom="margin">
                    <wp:posOffset>-1270</wp:posOffset>
                  </wp:positionH>
                  <wp:positionV relativeFrom="paragraph">
                    <wp:posOffset>-61958</wp:posOffset>
                  </wp:positionV>
                  <wp:extent cx="5833382" cy="0"/>
                  <wp:effectExtent l="0" t="0" r="0" b="0"/>
                  <wp:wrapNone/>
                  <wp:docPr id="22831590" name="Straight Connector 4"/>
                  <wp:cNvGraphicFramePr/>
                  <a:graphic xmlns:a="http://schemas.openxmlformats.org/drawingml/2006/main">
                    <a:graphicData uri="http://schemas.microsoft.com/office/word/2010/wordprocessingShape">
                      <wps:wsp>
                        <wps:cNvCnPr/>
                        <wps:spPr>
                          <a:xfrm flipV="1">
                            <a:off x="0" y="0"/>
                            <a:ext cx="5833382" cy="0"/>
                          </a:xfrm>
                          <a:prstGeom prst="line">
                            <a:avLst/>
                          </a:prstGeom>
                          <a:noFill/>
                          <a:ln w="12700" cap="flat" cmpd="sng" algn="ctr">
                            <a:solidFill>
                              <a:srgbClr val="0033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AE238E" id="Straight Connector 4" o:spid="_x0000_s1026" style="position:absolute;flip:y;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4.9pt" to="459.2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" strokecolor="#030" strokeweight="1pt">
                  <v:stroke joinstyle="miter"/>
                  <w10:wrap anchorx="margin"/>
                </v:line>
              </w:pict>
            </mc:Fallback>
          </mc:AlternateContent>
        </w:r>
        <w:r w:rsidRPr="007B7263">
          <w:rPr>
            <w:rFonts w:cs="Calibri"/>
            <w:color w:val="003300"/>
            <w:sz w:val="16"/>
            <w:szCs w:val="16"/>
          </w:rPr>
          <w:t xml:space="preserve"> </w:t>
        </w:r>
        <w:r w:rsidRPr="007B7263">
          <w:rPr>
            <w:rFonts w:cs="Calibri"/>
            <w:b/>
            <w:bCs/>
            <w:color w:val="003300"/>
            <w:sz w:val="16"/>
            <w:szCs w:val="16"/>
            <w:rtl/>
          </w:rPr>
          <w:t xml:space="preserve">مج. ليبيا ذك. اص. انظمة ذكية - المجلد (1) العدد (1) يونيو </w:t>
        </w:r>
        <w:proofErr w:type="gramStart"/>
        <w:r w:rsidRPr="007B7263">
          <w:rPr>
            <w:rFonts w:cs="Calibri"/>
            <w:b/>
            <w:bCs/>
            <w:color w:val="003300"/>
            <w:sz w:val="16"/>
            <w:szCs w:val="16"/>
            <w:rtl/>
          </w:rPr>
          <w:t>2026</w:t>
        </w:r>
        <w:r>
          <w:rPr>
            <w:rFonts w:cs="Calibri" w:hint="cs"/>
            <w:b/>
            <w:bCs/>
            <w:color w:val="003300"/>
            <w:sz w:val="16"/>
            <w:szCs w:val="16"/>
            <w:rtl/>
          </w:rPr>
          <w:t xml:space="preserve">  </w:t>
        </w:r>
        <w:r>
          <w:rPr>
            <w:rFonts w:cs="Calibri"/>
            <w:color w:val="242021"/>
            <w:sz w:val="16"/>
            <w:szCs w:val="16"/>
          </w:rPr>
          <w:tab/>
        </w:r>
        <w:proofErr w:type="gramEnd"/>
        <w:r>
          <w:rPr>
            <w:rFonts w:cs="Calibri"/>
            <w:color w:val="242021"/>
            <w:sz w:val="16"/>
            <w:szCs w:val="16"/>
          </w:rPr>
          <w:tab/>
          <w:t xml:space="preserve">                                         </w:t>
        </w:r>
        <w:r>
          <w:rPr>
            <w:rFonts w:cs="Calibri"/>
            <w:color w:val="242021"/>
            <w:sz w:val="16"/>
            <w:szCs w:val="16"/>
          </w:rPr>
          <w:tab/>
        </w:r>
        <w:r w:rsidRPr="00B671C3">
          <w:rPr>
            <w:sz w:val="16"/>
            <w:szCs w:val="22"/>
          </w:rPr>
          <w:fldChar w:fldCharType="begin"/>
        </w:r>
        <w:r w:rsidRPr="00B671C3">
          <w:rPr>
            <w:sz w:val="16"/>
            <w:szCs w:val="22"/>
          </w:rPr>
          <w:instrText xml:space="preserve"> PAGE   \* MERGEFORMAT </w:instrText>
        </w:r>
        <w:r w:rsidRPr="00B671C3">
          <w:rPr>
            <w:sz w:val="16"/>
            <w:szCs w:val="22"/>
          </w:rPr>
          <w:fldChar w:fldCharType="separate"/>
        </w:r>
        <w:r>
          <w:rPr>
            <w:sz w:val="16"/>
            <w:szCs w:val="22"/>
          </w:rPr>
          <w:t>2</w:t>
        </w:r>
        <w:r w:rsidRPr="00B671C3">
          <w:rPr>
            <w:noProof/>
            <w:sz w:val="16"/>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4401919"/>
      <w:docPartObj>
        <w:docPartGallery w:val="Page Numbers (Bottom of Page)"/>
        <w:docPartUnique/>
      </w:docPartObj>
    </w:sdtPr>
    <w:sdtEndPr>
      <w:rPr>
        <w:noProof/>
        <w:rtl w:val="0"/>
      </w:rPr>
    </w:sdtEndPr>
    <w:sdtContent>
      <w:p w14:paraId="190F76B2" w14:textId="77777777" w:rsidR="00E43896" w:rsidRDefault="00FE3641" w:rsidP="00E43896">
        <w:pPr>
          <w:bidi/>
          <w:spacing w:after="0" w:line="276" w:lineRule="auto"/>
          <w:jc w:val="left"/>
          <w:rPr>
            <w:rFonts w:eastAsia="Times New Roman"/>
            <w:i/>
            <w:iCs/>
            <w:sz w:val="18"/>
            <w:szCs w:val="18"/>
            <w:vertAlign w:val="superscript"/>
          </w:rPr>
        </w:pPr>
        <w:r w:rsidRPr="00743C22">
          <w:rPr>
            <w:i/>
            <w:iCs/>
            <w:noProof/>
            <w:color w:val="767171" w:themeColor="background2" w:themeShade="80"/>
            <w:sz w:val="16"/>
            <w:szCs w:val="20"/>
          </w:rPr>
          <mc:AlternateContent>
            <mc:Choice Requires="wps">
              <w:drawing>
                <wp:anchor distT="0" distB="0" distL="114300" distR="114300" simplePos="0" relativeHeight="251670528" behindDoc="0" locked="0" layoutInCell="1" allowOverlap="1" wp14:anchorId="24D8BEE3" wp14:editId="3031E6D5">
                  <wp:simplePos x="0" y="0"/>
                  <wp:positionH relativeFrom="page">
                    <wp:posOffset>550545</wp:posOffset>
                  </wp:positionH>
                  <wp:positionV relativeFrom="paragraph">
                    <wp:posOffset>57422</wp:posOffset>
                  </wp:positionV>
                  <wp:extent cx="5674179" cy="0"/>
                  <wp:effectExtent l="0" t="0" r="0" b="0"/>
                  <wp:wrapNone/>
                  <wp:docPr id="1213673192" name="Straight Connector 4"/>
                  <wp:cNvGraphicFramePr/>
                  <a:graphic xmlns:a="http://schemas.openxmlformats.org/drawingml/2006/main">
                    <a:graphicData uri="http://schemas.microsoft.com/office/word/2010/wordprocessingShape">
                      <wps:wsp>
                        <wps:cNvCnPr/>
                        <wps:spPr>
                          <a:xfrm flipV="1">
                            <a:off x="0" y="0"/>
                            <a:ext cx="5674179" cy="0"/>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C0A4E7" id="Straight Connector 4" o:spid="_x0000_s1026" style="position:absolute;flip:y;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3.35pt,4.5pt" to="490.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" strokecolor="#4472c4" strokeweight="1pt">
                  <v:stroke joinstyle="miter"/>
                  <w10:wrap anchorx="page"/>
                </v:line>
              </w:pict>
            </mc:Fallback>
          </mc:AlternateContent>
        </w:r>
        <w:r w:rsidR="00E43896">
          <w:rPr>
            <w:rFonts w:eastAsia="Times New Roman"/>
            <w:i/>
            <w:iCs/>
            <w:sz w:val="18"/>
            <w:szCs w:val="18"/>
            <w:vertAlign w:val="superscript"/>
          </w:rPr>
          <w:t xml:space="preserve"> </w:t>
        </w:r>
      </w:p>
      <w:p w14:paraId="01495BE4" w14:textId="77777777" w:rsidR="00E43896" w:rsidRPr="00E43896" w:rsidRDefault="00E43896" w:rsidP="00E43896">
        <w:pPr>
          <w:bidi/>
          <w:spacing w:after="0" w:line="276" w:lineRule="auto"/>
          <w:ind w:left="567" w:hanging="360"/>
          <w:jc w:val="left"/>
          <w:rPr>
            <w:rFonts w:eastAsia="Times New Roman"/>
            <w:i/>
            <w:iCs/>
            <w:sz w:val="18"/>
            <w:szCs w:val="18"/>
          </w:rPr>
        </w:pPr>
        <w:r>
          <w:rPr>
            <w:rFonts w:eastAsia="Times New Roman" w:hint="cs"/>
            <w:i/>
            <w:iCs/>
            <w:sz w:val="18"/>
            <w:szCs w:val="18"/>
            <w:rtl/>
          </w:rPr>
          <w:t>*المؤلف المراسل</w:t>
        </w:r>
        <w:r w:rsidRPr="00E43896">
          <w:rPr>
            <w:rFonts w:eastAsia="Times New Roman"/>
            <w:i/>
            <w:iCs/>
            <w:sz w:val="18"/>
            <w:szCs w:val="18"/>
          </w:rPr>
          <w:t xml:space="preserve">       </w:t>
        </w:r>
        <w:hyperlink r:id="rId1" w:history="1">
          <w:r w:rsidRPr="00E43896">
            <w:rPr>
              <w:rStyle w:val="Hyperlink"/>
              <w:rFonts w:eastAsia="Times New Roman"/>
              <w:i/>
              <w:iCs/>
              <w:sz w:val="18"/>
              <w:szCs w:val="18"/>
            </w:rPr>
            <w:t>xxxxxx@xxxxmail.com</w:t>
          </w:r>
        </w:hyperlink>
        <w:r w:rsidRPr="00E43896">
          <w:rPr>
            <w:rStyle w:val="Hyperlink"/>
            <w:rFonts w:eastAsia="Times New Roman"/>
            <w:i/>
            <w:iCs/>
            <w:sz w:val="18"/>
            <w:szCs w:val="18"/>
          </w:rPr>
          <w:t xml:space="preserve">  </w:t>
        </w:r>
      </w:p>
      <w:p w14:paraId="7656E968" w14:textId="77777777" w:rsidR="00E43896" w:rsidRPr="00256F2E" w:rsidRDefault="00E43896" w:rsidP="00E43896">
        <w:pPr>
          <w:pStyle w:val="Footer"/>
          <w:bidi/>
          <w:rPr>
            <w:rFonts w:asciiTheme="majorBidi" w:hAnsiTheme="majorBidi"/>
            <w:color w:val="595959" w:themeColor="text1" w:themeTint="A6"/>
            <w:sz w:val="16"/>
            <w:szCs w:val="16"/>
            <w:lang w:bidi="ar-LY"/>
          </w:rPr>
        </w:pPr>
        <w:r>
          <w:rPr>
            <w:rStyle w:val="fontstyle01"/>
            <w:rtl/>
          </w:rPr>
          <w:t xml:space="preserve"> </w:t>
        </w:r>
        <w:r w:rsidRPr="009E145E">
          <w:rPr>
            <w:rFonts w:asciiTheme="majorBidi" w:hAnsiTheme="majorBidi"/>
            <w:color w:val="595959" w:themeColor="text1" w:themeTint="A6"/>
            <w:sz w:val="16"/>
            <w:szCs w:val="16"/>
            <w:rtl/>
          </w:rPr>
          <w:t>حقوق النشر© 2026 للمؤلف (المؤلفين). هذه المقالة متاحة للجميع بنظام الوصول المفتوح</w:t>
        </w:r>
        <w:r w:rsidRPr="009E145E">
          <w:rPr>
            <w:rFonts w:asciiTheme="majorBidi" w:hAnsiTheme="majorBidi"/>
            <w:color w:val="595959" w:themeColor="text1" w:themeTint="A6"/>
            <w:sz w:val="16"/>
            <w:szCs w:val="16"/>
          </w:rPr>
          <w:t xml:space="preserve"> </w:t>
        </w:r>
        <w:r w:rsidRPr="009E145E">
          <w:rPr>
            <w:rFonts w:asciiTheme="majorBidi" w:hAnsiTheme="majorBidi"/>
            <w:color w:val="595959" w:themeColor="text1" w:themeTint="A6"/>
            <w:sz w:val="16"/>
            <w:szCs w:val="16"/>
            <w:rtl/>
          </w:rPr>
          <w:t>بموجب شروط رخصة المشاع الإبداعي</w:t>
        </w:r>
        <w:r w:rsidRPr="009E145E">
          <w:rPr>
            <w:rFonts w:asciiTheme="majorBidi" w:hAnsiTheme="majorBidi"/>
            <w:color w:val="595959" w:themeColor="text1" w:themeTint="A6"/>
            <w:sz w:val="16"/>
            <w:szCs w:val="16"/>
          </w:rPr>
          <w:t xml:space="preserve"> </w:t>
        </w:r>
        <w:r w:rsidRPr="009E145E">
          <w:rPr>
            <w:rFonts w:asciiTheme="majorBidi" w:hAnsiTheme="majorBidi"/>
            <w:color w:val="595959" w:themeColor="text1" w:themeTint="A6"/>
            <w:sz w:val="16"/>
            <w:szCs w:val="16"/>
            <w:rtl/>
          </w:rPr>
          <w:t xml:space="preserve">بنسبة المؤلف 4.0 </w:t>
        </w:r>
        <w:proofErr w:type="gramStart"/>
        <w:r w:rsidRPr="009E145E">
          <w:rPr>
            <w:rFonts w:asciiTheme="majorBidi" w:hAnsiTheme="majorBidi"/>
            <w:color w:val="595959" w:themeColor="text1" w:themeTint="A6"/>
            <w:sz w:val="16"/>
            <w:szCs w:val="16"/>
            <w:rtl/>
          </w:rPr>
          <w:t>الدولية</w:t>
        </w:r>
        <w:r w:rsidRPr="009E145E">
          <w:rPr>
            <w:rFonts w:asciiTheme="majorBidi" w:hAnsiTheme="majorBidi"/>
            <w:color w:val="595959" w:themeColor="text1" w:themeTint="A6"/>
            <w:sz w:val="16"/>
            <w:szCs w:val="16"/>
          </w:rPr>
          <w:t xml:space="preserve"> </w:t>
        </w:r>
        <w:r w:rsidRPr="009E145E">
          <w:rPr>
            <w:rFonts w:asciiTheme="majorBidi" w:hAnsiTheme="majorBidi"/>
            <w:color w:val="595959" w:themeColor="text1" w:themeTint="A6"/>
            <w:sz w:val="16"/>
            <w:szCs w:val="16"/>
            <w:rtl/>
          </w:rPr>
          <w:t xml:space="preserve"> </w:t>
        </w:r>
        <w:r w:rsidRPr="009E145E">
          <w:rPr>
            <w:rFonts w:asciiTheme="majorBidi" w:hAnsiTheme="majorBidi"/>
            <w:color w:val="595959" w:themeColor="text1" w:themeTint="A6"/>
            <w:sz w:val="16"/>
            <w:szCs w:val="16"/>
          </w:rPr>
          <w:t>(</w:t>
        </w:r>
        <w:proofErr w:type="gramEnd"/>
        <w:r w:rsidRPr="009E145E">
          <w:rPr>
            <w:rFonts w:asciiTheme="majorBidi" w:hAnsiTheme="majorBidi"/>
            <w:color w:val="595959" w:themeColor="text1" w:themeTint="A6"/>
            <w:sz w:val="16"/>
            <w:szCs w:val="16"/>
          </w:rPr>
          <w:t>CC BY 4.0)</w:t>
        </w:r>
        <w:r w:rsidRPr="009E145E">
          <w:rPr>
            <w:rFonts w:asciiTheme="majorBidi" w:hAnsiTheme="majorBidi"/>
            <w:color w:val="595959" w:themeColor="text1" w:themeTint="A6"/>
            <w:sz w:val="16"/>
            <w:szCs w:val="16"/>
            <w:rtl/>
          </w:rPr>
          <w:t xml:space="preserve">. </w:t>
        </w:r>
        <w:hyperlink r:id="rId2" w:history="1">
          <w:r w:rsidRPr="009E145E">
            <w:rPr>
              <w:rStyle w:val="Hyperlink"/>
              <w:rFonts w:asciiTheme="majorBidi" w:hAnsiTheme="majorBidi"/>
              <w:sz w:val="16"/>
              <w:szCs w:val="16"/>
            </w:rPr>
            <w:t>http://creativecommons.org/licenses/by/4.0</w:t>
          </w:r>
          <w:r w:rsidRPr="009E145E">
            <w:rPr>
              <w:rStyle w:val="Hyperlink"/>
              <w:rFonts w:asciiTheme="majorBidi" w:hAnsiTheme="majorBidi"/>
              <w:sz w:val="16"/>
              <w:szCs w:val="16"/>
              <w:rtl/>
            </w:rPr>
            <w:t>/</w:t>
          </w:r>
        </w:hyperlink>
      </w:p>
      <w:p w14:paraId="7F4521BB" w14:textId="77777777" w:rsidR="00AD6AC4" w:rsidRPr="00E43896" w:rsidRDefault="00000000" w:rsidP="00E43896">
        <w:pPr>
          <w:spacing w:after="0" w:line="276" w:lineRule="auto"/>
          <w:jc w:val="left"/>
          <w:rPr>
            <w:rFonts w:asciiTheme="majorBidi" w:hAnsiTheme="majorBidi"/>
            <w:color w:val="595959" w:themeColor="text1" w:themeTint="A6"/>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8E550" w14:textId="77777777" w:rsidR="00873C64" w:rsidRDefault="00873C64" w:rsidP="00771E19">
      <w:pPr>
        <w:spacing w:after="0"/>
      </w:pPr>
      <w:r>
        <w:separator/>
      </w:r>
    </w:p>
  </w:footnote>
  <w:footnote w:type="continuationSeparator" w:id="0">
    <w:p w14:paraId="727522F0" w14:textId="77777777" w:rsidR="00873C64" w:rsidRDefault="00873C64" w:rsidP="00771E1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28E59" w14:textId="77777777" w:rsidR="00147ABA" w:rsidRPr="00147ABA" w:rsidRDefault="00976DA5" w:rsidP="00147ABA">
    <w:pPr>
      <w:pStyle w:val="Header"/>
      <w:bidi/>
      <w:rPr>
        <w:rFonts w:ascii="Sakkal Majalla" w:hAnsi="Sakkal Majalla" w:cs="Sakkal Majalla"/>
        <w:iCs/>
        <w:sz w:val="16"/>
        <w:szCs w:val="16"/>
      </w:rPr>
    </w:pPr>
    <w:bookmarkStart w:id="1" w:name="_Hlk227766590"/>
    <w:bookmarkStart w:id="2" w:name="_Hlk227766591"/>
    <w:bookmarkStart w:id="3" w:name="_Hlk227766592"/>
    <w:bookmarkStart w:id="4" w:name="_Hlk227766593"/>
    <w:bookmarkStart w:id="5" w:name="_Hlk227766594"/>
    <w:bookmarkStart w:id="6" w:name="_Hlk227766595"/>
    <w:bookmarkStart w:id="7" w:name="_Hlk227766596"/>
    <w:bookmarkStart w:id="8" w:name="_Hlk227766597"/>
    <w:bookmarkStart w:id="9" w:name="_Hlk227766598"/>
    <w:bookmarkStart w:id="10" w:name="_Hlk227766599"/>
    <w:r w:rsidRPr="00577393">
      <w:rPr>
        <w:rFonts w:asciiTheme="majorBidi" w:hAnsiTheme="majorBidi"/>
        <w:sz w:val="24"/>
        <w:szCs w:val="24"/>
      </w:rPr>
      <w:t xml:space="preserve"> </w:t>
    </w:r>
    <w:bookmarkEnd w:id="1"/>
    <w:bookmarkEnd w:id="2"/>
    <w:bookmarkEnd w:id="3"/>
    <w:bookmarkEnd w:id="4"/>
    <w:bookmarkEnd w:id="5"/>
    <w:bookmarkEnd w:id="6"/>
    <w:bookmarkEnd w:id="7"/>
    <w:bookmarkEnd w:id="8"/>
    <w:bookmarkEnd w:id="9"/>
    <w:bookmarkEnd w:id="10"/>
    <w:r w:rsidR="00147ABA" w:rsidRPr="00147ABA">
      <w:rPr>
        <w:rFonts w:ascii="Sakkal Majalla" w:hAnsi="Sakkal Majalla" w:cs="Sakkal Majalla"/>
        <w:iCs/>
        <w:sz w:val="16"/>
        <w:szCs w:val="16"/>
        <w:rtl/>
      </w:rPr>
      <w:t>اسم المؤلف الأول، اسم المؤلف الثاني، اسم المؤلف الثالث</w:t>
    </w:r>
  </w:p>
  <w:p w14:paraId="6EBBC56B" w14:textId="77777777" w:rsidR="00976DA5" w:rsidRPr="00F262AF" w:rsidRDefault="00147ABA" w:rsidP="00F262AF">
    <w:pPr>
      <w:pStyle w:val="Header"/>
      <w:rPr>
        <w:i/>
        <w:sz w:val="16"/>
        <w:szCs w:val="16"/>
      </w:rPr>
    </w:pPr>
    <w:bookmarkStart w:id="11" w:name="_Hlk226213176"/>
    <w:bookmarkStart w:id="12" w:name="_Hlk226213177"/>
    <w:r w:rsidRPr="00577393">
      <w:rPr>
        <w:i/>
        <w:iCs/>
        <w:noProof/>
        <w:szCs w:val="22"/>
      </w:rPr>
      <mc:AlternateContent>
        <mc:Choice Requires="wps">
          <w:drawing>
            <wp:anchor distT="0" distB="0" distL="114300" distR="114300" simplePos="0" relativeHeight="251672576" behindDoc="0" locked="0" layoutInCell="1" allowOverlap="1" wp14:anchorId="76A2B06B" wp14:editId="2E9DF051">
              <wp:simplePos x="0" y="0"/>
              <wp:positionH relativeFrom="margin">
                <wp:posOffset>-1543</wp:posOffset>
              </wp:positionH>
              <wp:positionV relativeFrom="paragraph">
                <wp:posOffset>78559</wp:posOffset>
              </wp:positionV>
              <wp:extent cx="5743575" cy="0"/>
              <wp:effectExtent l="0" t="0" r="0" b="0"/>
              <wp:wrapNone/>
              <wp:docPr id="185925068" name="Straight Connector 4"/>
              <wp:cNvGraphicFramePr/>
              <a:graphic xmlns:a="http://schemas.openxmlformats.org/drawingml/2006/main">
                <a:graphicData uri="http://schemas.microsoft.com/office/word/2010/wordprocessingShape">
                  <wps:wsp>
                    <wps:cNvCnPr/>
                    <wps:spPr>
                      <a:xfrm>
                        <a:off x="0" y="0"/>
                        <a:ext cx="5743575" cy="0"/>
                      </a:xfrm>
                      <a:prstGeom prst="line">
                        <a:avLst/>
                      </a:prstGeom>
                      <a:noFill/>
                      <a:ln w="12700" cap="flat" cmpd="sng" algn="ctr">
                        <a:solidFill>
                          <a:srgbClr val="0033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FE614AF" id="Straight Connector 4"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6.2pt" to="452.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" strokecolor="#030" strokeweight="1pt">
              <v:stroke joinstyle="miter"/>
              <w10:wrap anchorx="margin"/>
            </v:line>
          </w:pict>
        </mc:Fallback>
      </mc:AlternateContent>
    </w:r>
    <w:bookmarkEnd w:id="11"/>
    <w:bookmarkEnd w:id="1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57E83" w14:textId="77777777" w:rsidR="00976DA5" w:rsidRPr="00147ABA" w:rsidRDefault="00147ABA" w:rsidP="00147ABA">
    <w:pPr>
      <w:pStyle w:val="Header"/>
      <w:bidi/>
      <w:rPr>
        <w:rFonts w:ascii="Sakkal Majalla" w:hAnsi="Sakkal Majalla" w:cs="Sakkal Majalla"/>
        <w:i/>
        <w:iCs/>
        <w:noProof/>
        <w:color w:val="767171" w:themeColor="background2" w:themeShade="80"/>
        <w:sz w:val="16"/>
        <w:szCs w:val="20"/>
        <w:rtl/>
        <w:lang w:val="en-GB" w:bidi="ar-LY"/>
      </w:rPr>
    </w:pPr>
    <w:r w:rsidRPr="00147ABA">
      <w:rPr>
        <w:rFonts w:ascii="Sakkal Majalla" w:hAnsi="Sakkal Majalla" w:cs="Sakkal Majalla"/>
        <w:i/>
        <w:iCs/>
        <w:noProof/>
        <w:color w:val="767171" w:themeColor="background2" w:themeShade="80"/>
        <w:sz w:val="16"/>
        <w:szCs w:val="20"/>
        <w:rtl/>
        <w:lang w:val="en-GB" w:bidi="ar-LY"/>
      </w:rPr>
      <w:t>عنوان المقالة</w:t>
    </w:r>
  </w:p>
  <w:p w14:paraId="77F3586E" w14:textId="77777777" w:rsidR="00976DA5" w:rsidRDefault="00976DA5" w:rsidP="00976DA5">
    <w:pPr>
      <w:pStyle w:val="Header"/>
    </w:pPr>
    <w:r w:rsidRPr="00743C22">
      <w:rPr>
        <w:i/>
        <w:iCs/>
        <w:noProof/>
        <w:color w:val="767171" w:themeColor="background2" w:themeShade="80"/>
        <w:sz w:val="16"/>
        <w:szCs w:val="20"/>
      </w:rPr>
      <mc:AlternateContent>
        <mc:Choice Requires="wps">
          <w:drawing>
            <wp:anchor distT="0" distB="0" distL="114300" distR="114300" simplePos="0" relativeHeight="251674624" behindDoc="0" locked="0" layoutInCell="1" allowOverlap="1" wp14:anchorId="74C3EB73" wp14:editId="6221A5A0">
              <wp:simplePos x="0" y="0"/>
              <wp:positionH relativeFrom="margin">
                <wp:align>left</wp:align>
              </wp:positionH>
              <wp:positionV relativeFrom="paragraph">
                <wp:posOffset>51240</wp:posOffset>
              </wp:positionV>
              <wp:extent cx="5764463" cy="17584"/>
              <wp:effectExtent l="0" t="0" r="27305" b="20955"/>
              <wp:wrapNone/>
              <wp:docPr id="1358953087" name="Straight Connector 4"/>
              <wp:cNvGraphicFramePr/>
              <a:graphic xmlns:a="http://schemas.openxmlformats.org/drawingml/2006/main">
                <a:graphicData uri="http://schemas.microsoft.com/office/word/2010/wordprocessingShape">
                  <wps:wsp>
                    <wps:cNvCnPr/>
                    <wps:spPr>
                      <a:xfrm>
                        <a:off x="0" y="0"/>
                        <a:ext cx="5764463" cy="17584"/>
                      </a:xfrm>
                      <a:prstGeom prst="line">
                        <a:avLst/>
                      </a:prstGeom>
                      <a:noFill/>
                      <a:ln w="12700" cap="flat" cmpd="sng" algn="ctr">
                        <a:solidFill>
                          <a:srgbClr val="0033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A55447" id="Straight Connector 4" o:spid="_x0000_s1026" style="position:absolute;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05pt" to="453.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" strokecolor="#030" strokeweight="1pt">
              <v:stroke joinstyle="miter"/>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12C7" w14:textId="394792C8" w:rsidR="000472C0" w:rsidRDefault="008D6425" w:rsidP="000472C0">
    <w:pPr>
      <w:pStyle w:val="Header"/>
    </w:pPr>
    <w:r>
      <w:rPr>
        <w:noProof/>
      </w:rPr>
      <w:drawing>
        <wp:anchor distT="0" distB="0" distL="114300" distR="114300" simplePos="0" relativeHeight="251677696" behindDoc="0" locked="0" layoutInCell="1" allowOverlap="1" wp14:anchorId="2109984B" wp14:editId="1411F796">
          <wp:simplePos x="0" y="0"/>
          <wp:positionH relativeFrom="column">
            <wp:posOffset>18415</wp:posOffset>
          </wp:positionH>
          <wp:positionV relativeFrom="paragraph">
            <wp:posOffset>26398</wp:posOffset>
          </wp:positionV>
          <wp:extent cx="1031875" cy="873215"/>
          <wp:effectExtent l="0" t="0" r="0" b="3175"/>
          <wp:wrapNone/>
          <wp:docPr id="453834034" name="Picture 1"/>
          <wp:cNvGraphicFramePr/>
          <a:graphic xmlns:a="http://schemas.openxmlformats.org/drawingml/2006/main">
            <a:graphicData uri="http://schemas.openxmlformats.org/drawingml/2006/picture">
              <pic:pic xmlns:pic="http://schemas.openxmlformats.org/drawingml/2006/picture">
                <pic:nvPicPr>
                  <pic:cNvPr id="453834034" name="Picture 1"/>
                  <pic:cNvPicPr/>
                </pic:nvPicPr>
                <pic:blipFill>
                  <a:blip r:embed="rId1"/>
                  <a:stretch>
                    <a:fillRect/>
                  </a:stretch>
                </pic:blipFill>
                <pic:spPr>
                  <a:xfrm>
                    <a:off x="0" y="0"/>
                    <a:ext cx="1031875" cy="87321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76672" behindDoc="0" locked="0" layoutInCell="1" allowOverlap="1" wp14:anchorId="74DB331D" wp14:editId="666289B5">
          <wp:simplePos x="0" y="0"/>
          <wp:positionH relativeFrom="column">
            <wp:posOffset>4821827</wp:posOffset>
          </wp:positionH>
          <wp:positionV relativeFrom="paragraph">
            <wp:posOffset>22225</wp:posOffset>
          </wp:positionV>
          <wp:extent cx="708115" cy="881392"/>
          <wp:effectExtent l="0" t="0" r="0" b="0"/>
          <wp:wrapNone/>
          <wp:docPr id="272498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98153" name="Picture 1"/>
                  <pic:cNvPicPr>
                    <a:picLocks noChangeAspect="1"/>
                  </pic:cNvPicPr>
                </pic:nvPicPr>
                <pic:blipFill>
                  <a:blip r:embed="rId2"/>
                  <a:stretch>
                    <a:fillRect/>
                  </a:stretch>
                </pic:blipFill>
                <pic:spPr>
                  <a:xfrm>
                    <a:off x="0" y="0"/>
                    <a:ext cx="708115" cy="881392"/>
                  </a:xfrm>
                  <a:prstGeom prst="rect">
                    <a:avLst/>
                  </a:prstGeom>
                </pic:spPr>
              </pic:pic>
            </a:graphicData>
          </a:graphic>
          <wp14:sizeRelH relativeFrom="margin">
            <wp14:pctWidth>0</wp14:pctWidth>
          </wp14:sizeRelH>
          <wp14:sizeRelV relativeFrom="margin">
            <wp14:pctHeight>0</wp14:pctHeight>
          </wp14:sizeRelV>
        </wp:anchor>
      </w:drawing>
    </w:r>
    <w:r w:rsidR="000472C0">
      <w:rPr>
        <w:noProof/>
        <w:szCs w:val="24"/>
      </w:rPr>
      <mc:AlternateContent>
        <mc:Choice Requires="wpc">
          <w:drawing>
            <wp:inline distT="0" distB="0" distL="0" distR="0" wp14:anchorId="3ACE52AA" wp14:editId="0C060143">
              <wp:extent cx="5553074" cy="920750"/>
              <wp:effectExtent l="0" t="0" r="10160" b="12700"/>
              <wp:docPr id="1798433135" name="Canvas 179843313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5">
                          <a:lumMod val="60000"/>
                          <a:lumOff val="40000"/>
                        </a:schemeClr>
                      </a:solidFill>
                    </wpc:bg>
                    <wpc:whole>
                      <a:ln>
                        <a:solidFill>
                          <a:schemeClr val="accent5">
                            <a:lumMod val="40000"/>
                            <a:lumOff val="60000"/>
                          </a:schemeClr>
                        </a:solidFill>
                      </a:ln>
                    </wpc:whole>
                    <wps:wsp>
                      <wps:cNvPr id="432148636" name="Text Box 2"/>
                      <wps:cNvSpPr txBox="1">
                        <a:spLocks noChangeArrowheads="1"/>
                      </wps:cNvSpPr>
                      <wps:spPr bwMode="auto">
                        <a:xfrm>
                          <a:off x="0" y="0"/>
                          <a:ext cx="5546999" cy="920750"/>
                        </a:xfrm>
                        <a:prstGeom prst="rect">
                          <a:avLst/>
                        </a:prstGeom>
                        <a:solidFill>
                          <a:srgbClr val="003300"/>
                        </a:solidFill>
                        <a:ln w="9525">
                          <a:noFill/>
                          <a:miter lim="800000"/>
                          <a:headEnd/>
                          <a:tailEnd/>
                        </a:ln>
                      </wps:spPr>
                      <wps:txbx>
                        <w:txbxContent>
                          <w:p w14:paraId="75FE85D7" w14:textId="77777777" w:rsidR="008D6425" w:rsidRPr="008D6425" w:rsidRDefault="008D6425" w:rsidP="008D6425">
                            <w:pPr>
                              <w:spacing w:before="120"/>
                              <w:jc w:val="center"/>
                              <w:rPr>
                                <w:rFonts w:ascii="Sakkal Majalla" w:eastAsia="Calibri" w:hAnsi="Sakkal Majalla" w:cs="Sakkal Majalla"/>
                                <w:b/>
                                <w:bCs/>
                                <w:color w:val="FFFFFF" w:themeColor="background1"/>
                                <w:sz w:val="18"/>
                                <w:szCs w:val="18"/>
                                <w:rtl/>
                              </w:rPr>
                            </w:pPr>
                            <w:r w:rsidRPr="008D6425">
                              <w:rPr>
                                <w:rFonts w:ascii="Sakkal Majalla" w:eastAsia="Calibri" w:hAnsi="Sakkal Majalla" w:cs="Sakkal Majalla"/>
                                <w:b/>
                                <w:bCs/>
                                <w:color w:val="FFFFFF" w:themeColor="background1"/>
                                <w:sz w:val="18"/>
                                <w:szCs w:val="18"/>
                                <w:rtl/>
                              </w:rPr>
                              <w:t>مج. ليبيا ذك. اص. انظمة ذكية - المجلد (1) العدد (1) يونيو 2026 - 1-10</w:t>
                            </w:r>
                          </w:p>
                          <w:p w14:paraId="406186E9" w14:textId="77777777" w:rsidR="008D6425" w:rsidRPr="008D6425" w:rsidRDefault="008D6425" w:rsidP="008D6425">
                            <w:pPr>
                              <w:jc w:val="center"/>
                              <w:rPr>
                                <w:rFonts w:ascii="Sakkal Majalla" w:eastAsia="Calibri" w:hAnsi="Sakkal Majalla" w:cs="Sakkal Majalla"/>
                                <w:b/>
                                <w:bCs/>
                                <w:color w:val="FFFFFF" w:themeColor="background1"/>
                                <w:sz w:val="28"/>
                                <w:szCs w:val="28"/>
                                <w:lang w:bidi="ar-LY"/>
                              </w:rPr>
                            </w:pPr>
                            <w:r w:rsidRPr="008D6425">
                              <w:rPr>
                                <w:rFonts w:ascii="Sakkal Majalla" w:eastAsia="Calibri" w:hAnsi="Sakkal Majalla" w:cs="Sakkal Majalla"/>
                                <w:b/>
                                <w:bCs/>
                                <w:color w:val="FFFFFF" w:themeColor="background1"/>
                                <w:sz w:val="28"/>
                                <w:szCs w:val="28"/>
                                <w:rtl/>
                              </w:rPr>
                              <w:t>مجلة الليبية للذكاء الاصطناعي والأنظمة الذكية</w:t>
                            </w:r>
                          </w:p>
                          <w:p w14:paraId="4C7C6BDC" w14:textId="24F7E0AE" w:rsidR="000472C0" w:rsidRPr="008D6425" w:rsidRDefault="008D6425" w:rsidP="008D6425">
                            <w:pPr>
                              <w:jc w:val="center"/>
                              <w:rPr>
                                <w:b/>
                                <w:bCs/>
                                <w:color w:val="FFFFFF" w:themeColor="background1"/>
                                <w:sz w:val="16"/>
                                <w:szCs w:val="22"/>
                              </w:rPr>
                            </w:pPr>
                            <w:r w:rsidRPr="008D6425">
                              <w:rPr>
                                <w:b/>
                                <w:bCs/>
                                <w:color w:val="FFFFFF" w:themeColor="background1"/>
                                <w:sz w:val="16"/>
                                <w:szCs w:val="22"/>
                              </w:rPr>
                              <w:t>https://lafsrj.lafsrj.ly/index.php/ljai/ar/index</w:t>
                            </w:r>
                          </w:p>
                        </w:txbxContent>
                      </wps:txbx>
                      <wps:bodyPr rot="0" vert="horz" wrap="square" lIns="91440" tIns="45720" rIns="91440" bIns="45720" anchor="t" anchorCtr="0">
                        <a:noAutofit/>
                      </wps:bodyPr>
                    </wps:wsp>
                  </wpc:wpc>
                </a:graphicData>
              </a:graphic>
            </wp:inline>
          </w:drawing>
        </mc:Choice>
        <mc:Fallback>
          <w:pict>
            <v:group w14:anchorId="3ACE52AA" id="Canvas 1798433135" o:spid="_x0000_s1026" editas="canvas" style="width:437.25pt;height:72.5pt;mso-position-horizontal-relative:char;mso-position-vertical-relative:line" coordsize="55524,9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524;height:9207;visibility:visible;mso-wrap-style:square" filled="t" fillcolor="#9cc2e5 [1944]" stroked="t" strokecolor="#bdd6ee [1304]">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width:55469;height:9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" fillcolor="#030" stroked="f">
                <v:textbox>
                  <w:txbxContent>
                    <w:p w14:paraId="75FE85D7" w14:textId="77777777" w:rsidR="008D6425" w:rsidRPr="008D6425" w:rsidRDefault="008D6425" w:rsidP="008D6425">
                      <w:pPr>
                        <w:spacing w:before="120"/>
                        <w:jc w:val="center"/>
                        <w:rPr>
                          <w:rFonts w:ascii="Sakkal Majalla" w:eastAsia="Calibri" w:hAnsi="Sakkal Majalla" w:cs="Sakkal Majalla"/>
                          <w:b/>
                          <w:bCs/>
                          <w:color w:val="FFFFFF" w:themeColor="background1"/>
                          <w:sz w:val="18"/>
                          <w:szCs w:val="18"/>
                          <w:rtl/>
                        </w:rPr>
                      </w:pPr>
                      <w:r w:rsidRPr="008D6425">
                        <w:rPr>
                          <w:rFonts w:ascii="Sakkal Majalla" w:eastAsia="Calibri" w:hAnsi="Sakkal Majalla" w:cs="Sakkal Majalla"/>
                          <w:b/>
                          <w:bCs/>
                          <w:color w:val="FFFFFF" w:themeColor="background1"/>
                          <w:sz w:val="18"/>
                          <w:szCs w:val="18"/>
                          <w:rtl/>
                        </w:rPr>
                        <w:t>مج. ليبيا ذك. اص. انظمة ذكية - المجلد (1) العدد (1) يونيو 2026 - 1-10</w:t>
                      </w:r>
                    </w:p>
                    <w:p w14:paraId="406186E9" w14:textId="77777777" w:rsidR="008D6425" w:rsidRPr="008D6425" w:rsidRDefault="008D6425" w:rsidP="008D6425">
                      <w:pPr>
                        <w:jc w:val="center"/>
                        <w:rPr>
                          <w:rFonts w:ascii="Sakkal Majalla" w:eastAsia="Calibri" w:hAnsi="Sakkal Majalla" w:cs="Sakkal Majalla"/>
                          <w:b/>
                          <w:bCs/>
                          <w:color w:val="FFFFFF" w:themeColor="background1"/>
                          <w:sz w:val="28"/>
                          <w:szCs w:val="28"/>
                          <w:lang w:bidi="ar-LY"/>
                        </w:rPr>
                      </w:pPr>
                      <w:r w:rsidRPr="008D6425">
                        <w:rPr>
                          <w:rFonts w:ascii="Sakkal Majalla" w:eastAsia="Calibri" w:hAnsi="Sakkal Majalla" w:cs="Sakkal Majalla"/>
                          <w:b/>
                          <w:bCs/>
                          <w:color w:val="FFFFFF" w:themeColor="background1"/>
                          <w:sz w:val="28"/>
                          <w:szCs w:val="28"/>
                          <w:rtl/>
                        </w:rPr>
                        <w:t>مجلة الليبية للذكاء الاصطناعي والأنظمة الذكية</w:t>
                      </w:r>
                    </w:p>
                    <w:p w14:paraId="4C7C6BDC" w14:textId="24F7E0AE" w:rsidR="000472C0" w:rsidRPr="008D6425" w:rsidRDefault="008D6425" w:rsidP="008D6425">
                      <w:pPr>
                        <w:jc w:val="center"/>
                        <w:rPr>
                          <w:b/>
                          <w:bCs/>
                          <w:color w:val="FFFFFF" w:themeColor="background1"/>
                          <w:sz w:val="16"/>
                          <w:szCs w:val="22"/>
                        </w:rPr>
                      </w:pPr>
                      <w:r w:rsidRPr="008D6425">
                        <w:rPr>
                          <w:b/>
                          <w:bCs/>
                          <w:color w:val="FFFFFF" w:themeColor="background1"/>
                          <w:sz w:val="16"/>
                          <w:szCs w:val="22"/>
                        </w:rPr>
                        <w:t>https://lafsrj.lafsrj.ly/index.php/ljai/ar/index</w:t>
                      </w:r>
                    </w:p>
                  </w:txbxContent>
                </v:textbox>
              </v:shape>
              <w10:anchorlock/>
            </v:group>
          </w:pict>
        </mc:Fallback>
      </mc:AlternateContent>
    </w:r>
  </w:p>
  <w:p w14:paraId="634836BB" w14:textId="77777777" w:rsidR="00FE3641" w:rsidRPr="000472C0" w:rsidRDefault="00FE3641" w:rsidP="00047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B4A94"/>
    <w:multiLevelType w:val="multilevel"/>
    <w:tmpl w:val="9018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750D0"/>
    <w:multiLevelType w:val="multilevel"/>
    <w:tmpl w:val="F9D8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C4416"/>
    <w:multiLevelType w:val="hybridMultilevel"/>
    <w:tmpl w:val="4FEEECAC"/>
    <w:lvl w:ilvl="0" w:tplc="0C92B7DE">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E349CD"/>
    <w:multiLevelType w:val="multilevel"/>
    <w:tmpl w:val="16C2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86009"/>
    <w:multiLevelType w:val="multilevel"/>
    <w:tmpl w:val="F030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3A5F58"/>
    <w:multiLevelType w:val="hybridMultilevel"/>
    <w:tmpl w:val="125CB500"/>
    <w:lvl w:ilvl="0" w:tplc="D3E81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B3023C"/>
    <w:multiLevelType w:val="multilevel"/>
    <w:tmpl w:val="DC7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18632A"/>
    <w:multiLevelType w:val="hybridMultilevel"/>
    <w:tmpl w:val="22B25802"/>
    <w:lvl w:ilvl="0" w:tplc="D272D93A">
      <w:start w:val="3"/>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F4C79"/>
    <w:multiLevelType w:val="multilevel"/>
    <w:tmpl w:val="1E82CD6A"/>
    <w:lvl w:ilvl="0">
      <w:start w:val="1"/>
      <w:numFmt w:val="decimal"/>
      <w:pStyle w:val="1"/>
      <w:suff w:val="space"/>
      <w:lvlText w:val="%1."/>
      <w:lvlJc w:val="left"/>
      <w:pPr>
        <w:ind w:left="284" w:hanging="284"/>
      </w:pPr>
      <w:rPr>
        <w:rFonts w:hint="default"/>
      </w:rPr>
    </w:lvl>
    <w:lvl w:ilvl="1">
      <w:start w:val="1"/>
      <w:numFmt w:val="decimal"/>
      <w:pStyle w:val="2"/>
      <w:lvlText w:val="%2.3."/>
      <w:lvlJc w:val="left"/>
      <w:pPr>
        <w:ind w:left="502" w:hanging="360"/>
      </w:pPr>
    </w:lvl>
    <w:lvl w:ilvl="2">
      <w:start w:val="1"/>
      <w:numFmt w:val="decimal"/>
      <w:lvlText w:val="%1.%2.%3."/>
      <w:lvlJc w:val="left"/>
      <w:pPr>
        <w:tabs>
          <w:tab w:val="num" w:pos="284"/>
        </w:tabs>
        <w:ind w:left="284" w:hanging="284"/>
      </w:pPr>
      <w:rPr>
        <w:rFonts w:hint="default"/>
        <w:b/>
        <w:i w:val="0"/>
        <w:sz w:val="2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284"/>
        </w:tabs>
        <w:ind w:left="284" w:hanging="284"/>
      </w:pPr>
      <w:rPr>
        <w:rFonts w:hint="default"/>
      </w:rPr>
    </w:lvl>
    <w:lvl w:ilvl="5">
      <w:start w:val="1"/>
      <w:numFmt w:val="decimal"/>
      <w:lvlText w:val="%1.%2.%3.%4.%5.%6."/>
      <w:lvlJc w:val="left"/>
      <w:pPr>
        <w:tabs>
          <w:tab w:val="num" w:pos="284"/>
        </w:tabs>
        <w:ind w:left="284" w:hanging="284"/>
      </w:pPr>
      <w:rPr>
        <w:rFonts w:hint="default"/>
      </w:rPr>
    </w:lvl>
    <w:lvl w:ilvl="6">
      <w:start w:val="1"/>
      <w:numFmt w:val="decimal"/>
      <w:lvlText w:val="%1.%2.%3.%4.%5.%6.%7."/>
      <w:lvlJc w:val="left"/>
      <w:pPr>
        <w:tabs>
          <w:tab w:val="num" w:pos="284"/>
        </w:tabs>
        <w:ind w:left="284" w:hanging="284"/>
      </w:pPr>
      <w:rPr>
        <w:rFonts w:hint="default"/>
      </w:rPr>
    </w:lvl>
    <w:lvl w:ilvl="7">
      <w:start w:val="1"/>
      <w:numFmt w:val="decimal"/>
      <w:lvlText w:val="%1.%2.%3.%4.%5.%6.%7.%8."/>
      <w:lvlJc w:val="left"/>
      <w:pPr>
        <w:tabs>
          <w:tab w:val="num" w:pos="284"/>
        </w:tabs>
        <w:ind w:left="284" w:hanging="284"/>
      </w:pPr>
      <w:rPr>
        <w:rFonts w:hint="default"/>
      </w:rPr>
    </w:lvl>
    <w:lvl w:ilvl="8">
      <w:start w:val="1"/>
      <w:numFmt w:val="decimal"/>
      <w:lvlText w:val="%1.%2.%3.%4.%5.%6.%7.%8.%9."/>
      <w:lvlJc w:val="left"/>
      <w:pPr>
        <w:tabs>
          <w:tab w:val="num" w:pos="284"/>
        </w:tabs>
        <w:ind w:left="284" w:hanging="284"/>
      </w:pPr>
      <w:rPr>
        <w:rFonts w:hint="default"/>
      </w:rPr>
    </w:lvl>
  </w:abstractNum>
  <w:abstractNum w:abstractNumId="9" w15:restartNumberingAfterBreak="0">
    <w:nsid w:val="615E19E0"/>
    <w:multiLevelType w:val="multilevel"/>
    <w:tmpl w:val="D8B65F10"/>
    <w:lvl w:ilvl="0">
      <w:start w:val="1"/>
      <w:numFmt w:val="decimal"/>
      <w:pStyle w:val="Heading1"/>
      <w:lvlText w:val="%1"/>
      <w:lvlJc w:val="left"/>
      <w:pPr>
        <w:ind w:left="432" w:hanging="432"/>
      </w:pPr>
      <w:rPr>
        <w:rFonts w:hint="default"/>
      </w:rPr>
    </w:lvl>
    <w:lvl w:ilvl="1">
      <w:start w:val="1"/>
      <w:numFmt w:val="decimal"/>
      <w:lvlText w:val="%1.%2"/>
      <w:lvlJc w:val="left"/>
      <w:pPr>
        <w:ind w:left="718" w:hanging="576"/>
      </w:pPr>
      <w:rPr>
        <w:rFonts w:hint="default"/>
      </w:rPr>
    </w:lvl>
    <w:lvl w:ilvl="2">
      <w:start w:val="1"/>
      <w:numFmt w:val="decimal"/>
      <w:pStyle w:val="Heading3"/>
      <w:lvlText w:val="%1.%2.%3"/>
      <w:lvlJc w:val="left"/>
      <w:pPr>
        <w:ind w:left="862" w:hanging="720"/>
      </w:pPr>
      <w:rPr>
        <w:rFonts w:hint="default"/>
      </w:rPr>
    </w:lvl>
    <w:lvl w:ilvl="3">
      <w:start w:val="1"/>
      <w:numFmt w:val="decimal"/>
      <w:pStyle w:val="Heading4"/>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10" w15:restartNumberingAfterBreak="0">
    <w:nsid w:val="725B5481"/>
    <w:multiLevelType w:val="hybridMultilevel"/>
    <w:tmpl w:val="0D282F94"/>
    <w:lvl w:ilvl="0" w:tplc="8EB08822">
      <w:start w:val="1"/>
      <w:numFmt w:val="decimal"/>
      <w:pStyle w:val="Refences"/>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2145692">
    <w:abstractNumId w:val="9"/>
  </w:num>
  <w:num w:numId="2" w16cid:durableId="772474912">
    <w:abstractNumId w:val="10"/>
  </w:num>
  <w:num w:numId="3" w16cid:durableId="1812399100">
    <w:abstractNumId w:val="2"/>
  </w:num>
  <w:num w:numId="4" w16cid:durableId="373121812">
    <w:abstractNumId w:val="3"/>
  </w:num>
  <w:num w:numId="5" w16cid:durableId="1311442979">
    <w:abstractNumId w:val="4"/>
  </w:num>
  <w:num w:numId="6" w16cid:durableId="1193425069">
    <w:abstractNumId w:val="6"/>
  </w:num>
  <w:num w:numId="7" w16cid:durableId="1270619457">
    <w:abstractNumId w:val="0"/>
  </w:num>
  <w:num w:numId="8" w16cid:durableId="1436704793">
    <w:abstractNumId w:val="1"/>
  </w:num>
  <w:num w:numId="9" w16cid:durableId="2092964997">
    <w:abstractNumId w:val="5"/>
  </w:num>
  <w:num w:numId="10" w16cid:durableId="1715502010">
    <w:abstractNumId w:val="8"/>
  </w:num>
  <w:num w:numId="11" w16cid:durableId="1626960383">
    <w:abstractNumId w:val="8"/>
  </w:num>
  <w:num w:numId="12" w16cid:durableId="934010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17405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688520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25"/>
    <w:rsid w:val="00004D72"/>
    <w:rsid w:val="000108A3"/>
    <w:rsid w:val="00012709"/>
    <w:rsid w:val="00021C33"/>
    <w:rsid w:val="00026C77"/>
    <w:rsid w:val="00027376"/>
    <w:rsid w:val="000303AB"/>
    <w:rsid w:val="0003102B"/>
    <w:rsid w:val="00031059"/>
    <w:rsid w:val="000312CE"/>
    <w:rsid w:val="00033F6F"/>
    <w:rsid w:val="000370EE"/>
    <w:rsid w:val="000379DD"/>
    <w:rsid w:val="00042540"/>
    <w:rsid w:val="00044231"/>
    <w:rsid w:val="00044A61"/>
    <w:rsid w:val="000472C0"/>
    <w:rsid w:val="000509AB"/>
    <w:rsid w:val="00051F5C"/>
    <w:rsid w:val="00053174"/>
    <w:rsid w:val="00054ACB"/>
    <w:rsid w:val="00055011"/>
    <w:rsid w:val="00063259"/>
    <w:rsid w:val="00074104"/>
    <w:rsid w:val="00094025"/>
    <w:rsid w:val="00097565"/>
    <w:rsid w:val="000A01C2"/>
    <w:rsid w:val="000A052D"/>
    <w:rsid w:val="000A66ED"/>
    <w:rsid w:val="000B04E1"/>
    <w:rsid w:val="000B3510"/>
    <w:rsid w:val="000C0F81"/>
    <w:rsid w:val="000D16B5"/>
    <w:rsid w:val="000D480E"/>
    <w:rsid w:val="000D596D"/>
    <w:rsid w:val="000D61B0"/>
    <w:rsid w:val="000E422B"/>
    <w:rsid w:val="000E57D5"/>
    <w:rsid w:val="000E657E"/>
    <w:rsid w:val="000E68A7"/>
    <w:rsid w:val="000E7F34"/>
    <w:rsid w:val="000F0DE2"/>
    <w:rsid w:val="000F10BB"/>
    <w:rsid w:val="000F1286"/>
    <w:rsid w:val="000F3166"/>
    <w:rsid w:val="000F7D19"/>
    <w:rsid w:val="001027BB"/>
    <w:rsid w:val="00106C89"/>
    <w:rsid w:val="00111BC1"/>
    <w:rsid w:val="00115178"/>
    <w:rsid w:val="00124DA1"/>
    <w:rsid w:val="00133BB6"/>
    <w:rsid w:val="0014078F"/>
    <w:rsid w:val="00146200"/>
    <w:rsid w:val="00147ABA"/>
    <w:rsid w:val="001536D5"/>
    <w:rsid w:val="00165BCF"/>
    <w:rsid w:val="001736AE"/>
    <w:rsid w:val="0017507B"/>
    <w:rsid w:val="00185889"/>
    <w:rsid w:val="001868F9"/>
    <w:rsid w:val="00190DEF"/>
    <w:rsid w:val="00191F48"/>
    <w:rsid w:val="00194FB8"/>
    <w:rsid w:val="0019512B"/>
    <w:rsid w:val="00196845"/>
    <w:rsid w:val="001A2066"/>
    <w:rsid w:val="001A4D74"/>
    <w:rsid w:val="001A4D86"/>
    <w:rsid w:val="001A7DAF"/>
    <w:rsid w:val="001B0A6F"/>
    <w:rsid w:val="001B7C0D"/>
    <w:rsid w:val="001C138D"/>
    <w:rsid w:val="001C4C44"/>
    <w:rsid w:val="001C6591"/>
    <w:rsid w:val="001C755B"/>
    <w:rsid w:val="001D7E39"/>
    <w:rsid w:val="001F1CA7"/>
    <w:rsid w:val="001F2D7C"/>
    <w:rsid w:val="00200A20"/>
    <w:rsid w:val="002011A5"/>
    <w:rsid w:val="0020457A"/>
    <w:rsid w:val="00223BEB"/>
    <w:rsid w:val="002256AE"/>
    <w:rsid w:val="00226EFC"/>
    <w:rsid w:val="00232287"/>
    <w:rsid w:val="00234240"/>
    <w:rsid w:val="00234785"/>
    <w:rsid w:val="00237E97"/>
    <w:rsid w:val="0024089F"/>
    <w:rsid w:val="002419F7"/>
    <w:rsid w:val="00246846"/>
    <w:rsid w:val="00257112"/>
    <w:rsid w:val="002604D7"/>
    <w:rsid w:val="00263088"/>
    <w:rsid w:val="00267A5D"/>
    <w:rsid w:val="00270088"/>
    <w:rsid w:val="00272267"/>
    <w:rsid w:val="00272745"/>
    <w:rsid w:val="00281CFA"/>
    <w:rsid w:val="002832CB"/>
    <w:rsid w:val="002836F9"/>
    <w:rsid w:val="002847B0"/>
    <w:rsid w:val="002870DB"/>
    <w:rsid w:val="00292E67"/>
    <w:rsid w:val="0029487B"/>
    <w:rsid w:val="002959FC"/>
    <w:rsid w:val="002A76FD"/>
    <w:rsid w:val="002B4D21"/>
    <w:rsid w:val="002C3E66"/>
    <w:rsid w:val="002D271A"/>
    <w:rsid w:val="002D5A05"/>
    <w:rsid w:val="002E2E58"/>
    <w:rsid w:val="002E6C47"/>
    <w:rsid w:val="0030429B"/>
    <w:rsid w:val="0030567D"/>
    <w:rsid w:val="0031420B"/>
    <w:rsid w:val="00317B7E"/>
    <w:rsid w:val="00323621"/>
    <w:rsid w:val="00331AE5"/>
    <w:rsid w:val="00333C32"/>
    <w:rsid w:val="00336382"/>
    <w:rsid w:val="00337233"/>
    <w:rsid w:val="0033773D"/>
    <w:rsid w:val="00340480"/>
    <w:rsid w:val="003411AF"/>
    <w:rsid w:val="00351399"/>
    <w:rsid w:val="00353F65"/>
    <w:rsid w:val="00364FE4"/>
    <w:rsid w:val="003731D6"/>
    <w:rsid w:val="00377D3D"/>
    <w:rsid w:val="00387A04"/>
    <w:rsid w:val="00387B09"/>
    <w:rsid w:val="0039327E"/>
    <w:rsid w:val="00396D07"/>
    <w:rsid w:val="00397327"/>
    <w:rsid w:val="003B651C"/>
    <w:rsid w:val="003B7CFC"/>
    <w:rsid w:val="003D1057"/>
    <w:rsid w:val="003D246F"/>
    <w:rsid w:val="003D37BF"/>
    <w:rsid w:val="003F3F74"/>
    <w:rsid w:val="003F6E5A"/>
    <w:rsid w:val="00407215"/>
    <w:rsid w:val="00412408"/>
    <w:rsid w:val="0041327D"/>
    <w:rsid w:val="0041740F"/>
    <w:rsid w:val="00420A02"/>
    <w:rsid w:val="00441BE8"/>
    <w:rsid w:val="00444471"/>
    <w:rsid w:val="00444CD2"/>
    <w:rsid w:val="00444F08"/>
    <w:rsid w:val="0045419C"/>
    <w:rsid w:val="00466486"/>
    <w:rsid w:val="0047783F"/>
    <w:rsid w:val="00480314"/>
    <w:rsid w:val="00485302"/>
    <w:rsid w:val="00487BB9"/>
    <w:rsid w:val="00487BF4"/>
    <w:rsid w:val="0049016B"/>
    <w:rsid w:val="004938F1"/>
    <w:rsid w:val="004962CD"/>
    <w:rsid w:val="00497DEF"/>
    <w:rsid w:val="004A37D3"/>
    <w:rsid w:val="004A66DA"/>
    <w:rsid w:val="004A6EC8"/>
    <w:rsid w:val="004B66D9"/>
    <w:rsid w:val="004C0A82"/>
    <w:rsid w:val="004C28D8"/>
    <w:rsid w:val="004D4A06"/>
    <w:rsid w:val="004F1FE3"/>
    <w:rsid w:val="004F5A4F"/>
    <w:rsid w:val="004F6E9A"/>
    <w:rsid w:val="00503E34"/>
    <w:rsid w:val="0050548D"/>
    <w:rsid w:val="005141D1"/>
    <w:rsid w:val="00514C54"/>
    <w:rsid w:val="00514F7D"/>
    <w:rsid w:val="005153F7"/>
    <w:rsid w:val="00516600"/>
    <w:rsid w:val="00523E30"/>
    <w:rsid w:val="0052601D"/>
    <w:rsid w:val="00534089"/>
    <w:rsid w:val="0053472A"/>
    <w:rsid w:val="00535E23"/>
    <w:rsid w:val="005427B1"/>
    <w:rsid w:val="0054358F"/>
    <w:rsid w:val="0055068F"/>
    <w:rsid w:val="00552353"/>
    <w:rsid w:val="00554D2E"/>
    <w:rsid w:val="00555835"/>
    <w:rsid w:val="00564518"/>
    <w:rsid w:val="005720F1"/>
    <w:rsid w:val="00572916"/>
    <w:rsid w:val="00574F9C"/>
    <w:rsid w:val="00575512"/>
    <w:rsid w:val="00577393"/>
    <w:rsid w:val="0058214C"/>
    <w:rsid w:val="0058546D"/>
    <w:rsid w:val="00585F73"/>
    <w:rsid w:val="00593AA9"/>
    <w:rsid w:val="005A2557"/>
    <w:rsid w:val="005A3B04"/>
    <w:rsid w:val="005A5EBC"/>
    <w:rsid w:val="005A6749"/>
    <w:rsid w:val="005A7537"/>
    <w:rsid w:val="005A7C5B"/>
    <w:rsid w:val="005E2A31"/>
    <w:rsid w:val="005F0E07"/>
    <w:rsid w:val="005F15B1"/>
    <w:rsid w:val="006028C5"/>
    <w:rsid w:val="0060570F"/>
    <w:rsid w:val="00605856"/>
    <w:rsid w:val="00611EC8"/>
    <w:rsid w:val="00611F50"/>
    <w:rsid w:val="00613900"/>
    <w:rsid w:val="0061685B"/>
    <w:rsid w:val="00620FD9"/>
    <w:rsid w:val="006220CE"/>
    <w:rsid w:val="00631E63"/>
    <w:rsid w:val="00635FF0"/>
    <w:rsid w:val="00636D44"/>
    <w:rsid w:val="00644AF5"/>
    <w:rsid w:val="00646BD0"/>
    <w:rsid w:val="006506E4"/>
    <w:rsid w:val="006527C0"/>
    <w:rsid w:val="00652902"/>
    <w:rsid w:val="006530D8"/>
    <w:rsid w:val="006539E2"/>
    <w:rsid w:val="00663B50"/>
    <w:rsid w:val="00666FCE"/>
    <w:rsid w:val="00670F76"/>
    <w:rsid w:val="006720A8"/>
    <w:rsid w:val="0067233E"/>
    <w:rsid w:val="00684372"/>
    <w:rsid w:val="00687DBC"/>
    <w:rsid w:val="00690D4C"/>
    <w:rsid w:val="00696D5C"/>
    <w:rsid w:val="00697729"/>
    <w:rsid w:val="006A6384"/>
    <w:rsid w:val="006B6A9C"/>
    <w:rsid w:val="006B6B66"/>
    <w:rsid w:val="006B7347"/>
    <w:rsid w:val="006C24ED"/>
    <w:rsid w:val="006C2E93"/>
    <w:rsid w:val="006D09A4"/>
    <w:rsid w:val="006D3881"/>
    <w:rsid w:val="006D6096"/>
    <w:rsid w:val="006D690D"/>
    <w:rsid w:val="006E1001"/>
    <w:rsid w:val="006E21F4"/>
    <w:rsid w:val="006F008D"/>
    <w:rsid w:val="006F719C"/>
    <w:rsid w:val="007051AB"/>
    <w:rsid w:val="00705E92"/>
    <w:rsid w:val="00711123"/>
    <w:rsid w:val="00721BBD"/>
    <w:rsid w:val="00725898"/>
    <w:rsid w:val="00727B41"/>
    <w:rsid w:val="007349E9"/>
    <w:rsid w:val="00734F5D"/>
    <w:rsid w:val="00735CBC"/>
    <w:rsid w:val="007376A0"/>
    <w:rsid w:val="00743C22"/>
    <w:rsid w:val="00755012"/>
    <w:rsid w:val="00760525"/>
    <w:rsid w:val="00761BB9"/>
    <w:rsid w:val="00770689"/>
    <w:rsid w:val="00771E19"/>
    <w:rsid w:val="007756FC"/>
    <w:rsid w:val="00777F2F"/>
    <w:rsid w:val="007874FE"/>
    <w:rsid w:val="007917B2"/>
    <w:rsid w:val="00795321"/>
    <w:rsid w:val="0079737D"/>
    <w:rsid w:val="007A4B4B"/>
    <w:rsid w:val="007C0408"/>
    <w:rsid w:val="007E1ED8"/>
    <w:rsid w:val="007F1AAD"/>
    <w:rsid w:val="007F5E10"/>
    <w:rsid w:val="00800041"/>
    <w:rsid w:val="00803EE3"/>
    <w:rsid w:val="0080490C"/>
    <w:rsid w:val="00804A82"/>
    <w:rsid w:val="008222DC"/>
    <w:rsid w:val="008259C1"/>
    <w:rsid w:val="00830972"/>
    <w:rsid w:val="00841D5A"/>
    <w:rsid w:val="00845BBD"/>
    <w:rsid w:val="008605EC"/>
    <w:rsid w:val="00872099"/>
    <w:rsid w:val="00873C64"/>
    <w:rsid w:val="00875E1C"/>
    <w:rsid w:val="00876AD8"/>
    <w:rsid w:val="00880739"/>
    <w:rsid w:val="008818F5"/>
    <w:rsid w:val="00882B53"/>
    <w:rsid w:val="008968C3"/>
    <w:rsid w:val="008A0989"/>
    <w:rsid w:val="008A354C"/>
    <w:rsid w:val="008A634F"/>
    <w:rsid w:val="008B5022"/>
    <w:rsid w:val="008B6436"/>
    <w:rsid w:val="008B70D1"/>
    <w:rsid w:val="008C5BA1"/>
    <w:rsid w:val="008D6425"/>
    <w:rsid w:val="008E463E"/>
    <w:rsid w:val="008E70FF"/>
    <w:rsid w:val="008F051B"/>
    <w:rsid w:val="008F60DE"/>
    <w:rsid w:val="00901015"/>
    <w:rsid w:val="009059F8"/>
    <w:rsid w:val="00917DD3"/>
    <w:rsid w:val="009220AF"/>
    <w:rsid w:val="00924D5E"/>
    <w:rsid w:val="009274E3"/>
    <w:rsid w:val="00927E9E"/>
    <w:rsid w:val="0093081B"/>
    <w:rsid w:val="00935664"/>
    <w:rsid w:val="00937DE1"/>
    <w:rsid w:val="009401EF"/>
    <w:rsid w:val="00947E29"/>
    <w:rsid w:val="009504B0"/>
    <w:rsid w:val="009743AB"/>
    <w:rsid w:val="0097695D"/>
    <w:rsid w:val="00976DA5"/>
    <w:rsid w:val="009770CB"/>
    <w:rsid w:val="00995564"/>
    <w:rsid w:val="009B4472"/>
    <w:rsid w:val="009C1528"/>
    <w:rsid w:val="009C2015"/>
    <w:rsid w:val="009C43A7"/>
    <w:rsid w:val="009C43C9"/>
    <w:rsid w:val="009C53EF"/>
    <w:rsid w:val="009C6A75"/>
    <w:rsid w:val="009D1162"/>
    <w:rsid w:val="009D1327"/>
    <w:rsid w:val="009E4164"/>
    <w:rsid w:val="009E6778"/>
    <w:rsid w:val="009F580E"/>
    <w:rsid w:val="009F67A3"/>
    <w:rsid w:val="00A0150B"/>
    <w:rsid w:val="00A10E7F"/>
    <w:rsid w:val="00A15483"/>
    <w:rsid w:val="00A16A14"/>
    <w:rsid w:val="00A210DF"/>
    <w:rsid w:val="00A26A24"/>
    <w:rsid w:val="00A4107C"/>
    <w:rsid w:val="00A42B9A"/>
    <w:rsid w:val="00A43A26"/>
    <w:rsid w:val="00A44935"/>
    <w:rsid w:val="00A464B4"/>
    <w:rsid w:val="00A5039D"/>
    <w:rsid w:val="00A50A28"/>
    <w:rsid w:val="00A551AE"/>
    <w:rsid w:val="00A61313"/>
    <w:rsid w:val="00A74751"/>
    <w:rsid w:val="00A82B94"/>
    <w:rsid w:val="00A830CA"/>
    <w:rsid w:val="00A86577"/>
    <w:rsid w:val="00AA0F32"/>
    <w:rsid w:val="00AA1B02"/>
    <w:rsid w:val="00AA2B0A"/>
    <w:rsid w:val="00AB0C30"/>
    <w:rsid w:val="00AB25E9"/>
    <w:rsid w:val="00AB3321"/>
    <w:rsid w:val="00AB4896"/>
    <w:rsid w:val="00AB72B3"/>
    <w:rsid w:val="00AC34F2"/>
    <w:rsid w:val="00AC7F28"/>
    <w:rsid w:val="00AD68CF"/>
    <w:rsid w:val="00AD6AC4"/>
    <w:rsid w:val="00AE0314"/>
    <w:rsid w:val="00AF3B0F"/>
    <w:rsid w:val="00AF642F"/>
    <w:rsid w:val="00AF71F3"/>
    <w:rsid w:val="00B0523C"/>
    <w:rsid w:val="00B05683"/>
    <w:rsid w:val="00B06643"/>
    <w:rsid w:val="00B20E0A"/>
    <w:rsid w:val="00B21D32"/>
    <w:rsid w:val="00B2385D"/>
    <w:rsid w:val="00B30140"/>
    <w:rsid w:val="00B36B75"/>
    <w:rsid w:val="00B403F5"/>
    <w:rsid w:val="00B544B7"/>
    <w:rsid w:val="00B5658A"/>
    <w:rsid w:val="00B56C30"/>
    <w:rsid w:val="00B57707"/>
    <w:rsid w:val="00B61796"/>
    <w:rsid w:val="00B63AC4"/>
    <w:rsid w:val="00B64AE7"/>
    <w:rsid w:val="00B671C3"/>
    <w:rsid w:val="00B72F02"/>
    <w:rsid w:val="00B83318"/>
    <w:rsid w:val="00B84847"/>
    <w:rsid w:val="00B85C76"/>
    <w:rsid w:val="00B869E4"/>
    <w:rsid w:val="00BA1E80"/>
    <w:rsid w:val="00BA1E8F"/>
    <w:rsid w:val="00BB1A2C"/>
    <w:rsid w:val="00BB3368"/>
    <w:rsid w:val="00BB7223"/>
    <w:rsid w:val="00BC1019"/>
    <w:rsid w:val="00BC17D7"/>
    <w:rsid w:val="00BC3CCD"/>
    <w:rsid w:val="00BC42A8"/>
    <w:rsid w:val="00BD5911"/>
    <w:rsid w:val="00BD735E"/>
    <w:rsid w:val="00BE2240"/>
    <w:rsid w:val="00BE3380"/>
    <w:rsid w:val="00BE68BB"/>
    <w:rsid w:val="00BE6EE5"/>
    <w:rsid w:val="00BE7C8E"/>
    <w:rsid w:val="00BF1DFE"/>
    <w:rsid w:val="00BF2EE0"/>
    <w:rsid w:val="00BF4EB1"/>
    <w:rsid w:val="00BF5542"/>
    <w:rsid w:val="00BF7886"/>
    <w:rsid w:val="00C02C26"/>
    <w:rsid w:val="00C03CAB"/>
    <w:rsid w:val="00C03E8E"/>
    <w:rsid w:val="00C06702"/>
    <w:rsid w:val="00C11C03"/>
    <w:rsid w:val="00C13036"/>
    <w:rsid w:val="00C21C39"/>
    <w:rsid w:val="00C237B8"/>
    <w:rsid w:val="00C23D24"/>
    <w:rsid w:val="00C24DB6"/>
    <w:rsid w:val="00C33ADA"/>
    <w:rsid w:val="00C34138"/>
    <w:rsid w:val="00C34EF2"/>
    <w:rsid w:val="00C401CE"/>
    <w:rsid w:val="00C411A3"/>
    <w:rsid w:val="00C42FCE"/>
    <w:rsid w:val="00C430C9"/>
    <w:rsid w:val="00C476C5"/>
    <w:rsid w:val="00C47A1A"/>
    <w:rsid w:val="00C66CC8"/>
    <w:rsid w:val="00C74F36"/>
    <w:rsid w:val="00C76D95"/>
    <w:rsid w:val="00C801BE"/>
    <w:rsid w:val="00C8230F"/>
    <w:rsid w:val="00C845D1"/>
    <w:rsid w:val="00C857BA"/>
    <w:rsid w:val="00CA01FE"/>
    <w:rsid w:val="00CA0551"/>
    <w:rsid w:val="00CA51BD"/>
    <w:rsid w:val="00CB0CEC"/>
    <w:rsid w:val="00CB0EB8"/>
    <w:rsid w:val="00CC36C4"/>
    <w:rsid w:val="00CC4407"/>
    <w:rsid w:val="00CC6C06"/>
    <w:rsid w:val="00CD108D"/>
    <w:rsid w:val="00CD414A"/>
    <w:rsid w:val="00CD6D4C"/>
    <w:rsid w:val="00CE6DAC"/>
    <w:rsid w:val="00CF06CC"/>
    <w:rsid w:val="00D02DE6"/>
    <w:rsid w:val="00D03AB5"/>
    <w:rsid w:val="00D04FCD"/>
    <w:rsid w:val="00D07E12"/>
    <w:rsid w:val="00D10ECD"/>
    <w:rsid w:val="00D130BE"/>
    <w:rsid w:val="00D17C5E"/>
    <w:rsid w:val="00D20471"/>
    <w:rsid w:val="00D22D9C"/>
    <w:rsid w:val="00D24298"/>
    <w:rsid w:val="00D25449"/>
    <w:rsid w:val="00D273ED"/>
    <w:rsid w:val="00D3688C"/>
    <w:rsid w:val="00D42ADF"/>
    <w:rsid w:val="00D47A3A"/>
    <w:rsid w:val="00D47FD3"/>
    <w:rsid w:val="00D51251"/>
    <w:rsid w:val="00D51B39"/>
    <w:rsid w:val="00D54387"/>
    <w:rsid w:val="00D72F81"/>
    <w:rsid w:val="00D85A35"/>
    <w:rsid w:val="00D94803"/>
    <w:rsid w:val="00DA066A"/>
    <w:rsid w:val="00DB1170"/>
    <w:rsid w:val="00DB6E15"/>
    <w:rsid w:val="00DB797F"/>
    <w:rsid w:val="00DC6C2A"/>
    <w:rsid w:val="00DC6F61"/>
    <w:rsid w:val="00DD126F"/>
    <w:rsid w:val="00E04990"/>
    <w:rsid w:val="00E105D0"/>
    <w:rsid w:val="00E1230D"/>
    <w:rsid w:val="00E141B4"/>
    <w:rsid w:val="00E1559B"/>
    <w:rsid w:val="00E205BF"/>
    <w:rsid w:val="00E2369E"/>
    <w:rsid w:val="00E368CF"/>
    <w:rsid w:val="00E414AE"/>
    <w:rsid w:val="00E43896"/>
    <w:rsid w:val="00E454F2"/>
    <w:rsid w:val="00E46900"/>
    <w:rsid w:val="00E70472"/>
    <w:rsid w:val="00E76611"/>
    <w:rsid w:val="00E943ED"/>
    <w:rsid w:val="00E95753"/>
    <w:rsid w:val="00E97822"/>
    <w:rsid w:val="00EA0625"/>
    <w:rsid w:val="00EA3845"/>
    <w:rsid w:val="00EB2165"/>
    <w:rsid w:val="00EC33C6"/>
    <w:rsid w:val="00EC65AD"/>
    <w:rsid w:val="00EC7DAD"/>
    <w:rsid w:val="00ED267B"/>
    <w:rsid w:val="00ED64FE"/>
    <w:rsid w:val="00EE3066"/>
    <w:rsid w:val="00EE7E03"/>
    <w:rsid w:val="00F0652C"/>
    <w:rsid w:val="00F20516"/>
    <w:rsid w:val="00F262AF"/>
    <w:rsid w:val="00F271EA"/>
    <w:rsid w:val="00F315FF"/>
    <w:rsid w:val="00F31F00"/>
    <w:rsid w:val="00F412E9"/>
    <w:rsid w:val="00F41AED"/>
    <w:rsid w:val="00F4312E"/>
    <w:rsid w:val="00F52DA9"/>
    <w:rsid w:val="00F53FA8"/>
    <w:rsid w:val="00F54671"/>
    <w:rsid w:val="00F54FAE"/>
    <w:rsid w:val="00F601C9"/>
    <w:rsid w:val="00F8487E"/>
    <w:rsid w:val="00F927CC"/>
    <w:rsid w:val="00F96655"/>
    <w:rsid w:val="00FA5587"/>
    <w:rsid w:val="00FB785F"/>
    <w:rsid w:val="00FC0801"/>
    <w:rsid w:val="00FC4191"/>
    <w:rsid w:val="00FC611F"/>
    <w:rsid w:val="00FD3275"/>
    <w:rsid w:val="00FD331D"/>
    <w:rsid w:val="00FD3AFC"/>
    <w:rsid w:val="00FD4F03"/>
    <w:rsid w:val="00FD63E7"/>
    <w:rsid w:val="00FE0E08"/>
    <w:rsid w:val="00FE35E2"/>
    <w:rsid w:val="00FE3641"/>
    <w:rsid w:val="00FF05ED"/>
    <w:rsid w:val="00FF0EE1"/>
    <w:rsid w:val="00FF5A3D"/>
    <w:rsid w:val="00FF75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F5CED4"/>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ion Pro" w:eastAsiaTheme="minorHAnsi" w:hAnsi="Minion Pro" w:cstheme="majorBidi"/>
        <w:sz w:val="22"/>
        <w:szCs w:val="26"/>
        <w:lang w:val="en-US" w:eastAsia="en-US" w:bidi="ar-SA"/>
      </w:rPr>
    </w:rPrDefault>
    <w:pPrDefault>
      <w:pPr>
        <w:bidi/>
        <w:spacing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A75"/>
    <w:pPr>
      <w:bidi w:val="0"/>
      <w:spacing w:after="60"/>
    </w:pPr>
    <w:rPr>
      <w:sz w:val="20"/>
    </w:rPr>
  </w:style>
  <w:style w:type="paragraph" w:styleId="Heading1">
    <w:name w:val="heading 1"/>
    <w:basedOn w:val="Normal"/>
    <w:next w:val="Normal"/>
    <w:link w:val="Heading1Char"/>
    <w:autoRedefine/>
    <w:uiPriority w:val="9"/>
    <w:qFormat/>
    <w:rsid w:val="00AB72B3"/>
    <w:pPr>
      <w:keepNext/>
      <w:keepLines/>
      <w:numPr>
        <w:numId w:val="1"/>
      </w:numPr>
      <w:bidi/>
      <w:spacing w:before="120" w:after="120"/>
      <w:outlineLvl w:val="0"/>
    </w:pPr>
    <w:rPr>
      <w:rFonts w:eastAsia="Symbol"/>
      <w:b/>
      <w:bCs/>
      <w:color w:val="002060"/>
      <w:sz w:val="24"/>
      <w:szCs w:val="44"/>
      <w:lang w:val="en-GB" w:bidi="ar-LY"/>
    </w:rPr>
  </w:style>
  <w:style w:type="paragraph" w:styleId="Heading2">
    <w:name w:val="heading 2"/>
    <w:basedOn w:val="Normal"/>
    <w:next w:val="Normal"/>
    <w:link w:val="Heading2Char"/>
    <w:autoRedefine/>
    <w:uiPriority w:val="9"/>
    <w:unhideWhenUsed/>
    <w:qFormat/>
    <w:rsid w:val="00613900"/>
    <w:pPr>
      <w:keepNext/>
      <w:keepLines/>
      <w:spacing w:before="240" w:after="120"/>
      <w:outlineLvl w:val="1"/>
    </w:pPr>
    <w:rPr>
      <w:rFonts w:eastAsia="Symbol"/>
      <w:b/>
      <w:color w:val="002060"/>
      <w:sz w:val="22"/>
      <w:szCs w:val="32"/>
    </w:rPr>
  </w:style>
  <w:style w:type="paragraph" w:styleId="Heading3">
    <w:name w:val="heading 3"/>
    <w:basedOn w:val="Normal"/>
    <w:next w:val="Normal"/>
    <w:link w:val="Heading3Char"/>
    <w:autoRedefine/>
    <w:uiPriority w:val="9"/>
    <w:unhideWhenUsed/>
    <w:qFormat/>
    <w:rsid w:val="007051AB"/>
    <w:pPr>
      <w:keepNext/>
      <w:keepLines/>
      <w:numPr>
        <w:ilvl w:val="2"/>
        <w:numId w:val="1"/>
      </w:numPr>
      <w:spacing w:before="240" w:after="120"/>
      <w:outlineLvl w:val="2"/>
    </w:pPr>
    <w:rPr>
      <w:rFonts w:eastAsiaTheme="majorEastAsia"/>
      <w:b/>
      <w:i/>
      <w:lang w:bidi="ar-LY"/>
    </w:rPr>
  </w:style>
  <w:style w:type="paragraph" w:styleId="Heading4">
    <w:name w:val="heading 4"/>
    <w:basedOn w:val="Normal"/>
    <w:next w:val="Normal"/>
    <w:link w:val="Heading4Char"/>
    <w:autoRedefine/>
    <w:uiPriority w:val="9"/>
    <w:unhideWhenUsed/>
    <w:qFormat/>
    <w:rsid w:val="00B20E0A"/>
    <w:pPr>
      <w:keepNext/>
      <w:keepLines/>
      <w:numPr>
        <w:ilvl w:val="3"/>
        <w:numId w:val="1"/>
      </w:numPr>
      <w:spacing w:before="120"/>
      <w:outlineLvl w:val="3"/>
    </w:pPr>
    <w:rPr>
      <w:rFonts w:eastAsiaTheme="majorEastAsia"/>
      <w:i/>
      <w:iCs/>
    </w:rPr>
  </w:style>
  <w:style w:type="paragraph" w:styleId="Heading5">
    <w:name w:val="heading 5"/>
    <w:basedOn w:val="Normal"/>
    <w:next w:val="Normal"/>
    <w:link w:val="Heading5Char"/>
    <w:unhideWhenUsed/>
    <w:qFormat/>
    <w:rsid w:val="00AA2B0A"/>
    <w:pPr>
      <w:keepNext/>
      <w:keepLines/>
      <w:numPr>
        <w:ilvl w:val="4"/>
        <w:numId w:val="1"/>
      </w:numPr>
      <w:spacing w:before="80" w:after="40"/>
      <w:outlineLvl w:val="4"/>
    </w:pPr>
    <w:rPr>
      <w:rFonts w:asciiTheme="minorHAnsi" w:eastAsiaTheme="majorEastAsia" w:hAnsiTheme="minorHAnsi"/>
      <w:color w:val="2F5496" w:themeColor="accent1" w:themeShade="BF"/>
    </w:rPr>
  </w:style>
  <w:style w:type="paragraph" w:styleId="Heading6">
    <w:name w:val="heading 6"/>
    <w:basedOn w:val="Normal"/>
    <w:next w:val="Normal"/>
    <w:link w:val="Heading6Char"/>
    <w:uiPriority w:val="9"/>
    <w:semiHidden/>
    <w:unhideWhenUsed/>
    <w:qFormat/>
    <w:rsid w:val="00AA2B0A"/>
    <w:pPr>
      <w:keepNext/>
      <w:keepLines/>
      <w:numPr>
        <w:ilvl w:val="5"/>
        <w:numId w:val="1"/>
      </w:numPr>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AA2B0A"/>
    <w:pPr>
      <w:keepNext/>
      <w:keepLines/>
      <w:numPr>
        <w:ilvl w:val="6"/>
        <w:numId w:val="1"/>
      </w:numPr>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AA2B0A"/>
    <w:pPr>
      <w:keepNext/>
      <w:keepLines/>
      <w:numPr>
        <w:ilvl w:val="7"/>
        <w:numId w:val="1"/>
      </w:numPr>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AA2B0A"/>
    <w:pPr>
      <w:keepNext/>
      <w:keepLines/>
      <w:numPr>
        <w:ilvl w:val="8"/>
        <w:numId w:val="1"/>
      </w:numPr>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2B3"/>
    <w:rPr>
      <w:rFonts w:eastAsia="Symbol"/>
      <w:b/>
      <w:bCs/>
      <w:color w:val="002060"/>
      <w:sz w:val="24"/>
      <w:szCs w:val="44"/>
      <w:lang w:val="en-GB" w:bidi="ar-LY"/>
    </w:rPr>
  </w:style>
  <w:style w:type="character" w:customStyle="1" w:styleId="Heading2Char">
    <w:name w:val="Heading 2 Char"/>
    <w:basedOn w:val="DefaultParagraphFont"/>
    <w:link w:val="Heading2"/>
    <w:uiPriority w:val="9"/>
    <w:rsid w:val="00613900"/>
    <w:rPr>
      <w:rFonts w:eastAsia="Symbol"/>
      <w:b/>
      <w:color w:val="002060"/>
      <w:szCs w:val="32"/>
    </w:rPr>
  </w:style>
  <w:style w:type="character" w:customStyle="1" w:styleId="Heading3Char">
    <w:name w:val="Heading 3 Char"/>
    <w:basedOn w:val="DefaultParagraphFont"/>
    <w:link w:val="Heading3"/>
    <w:uiPriority w:val="9"/>
    <w:rsid w:val="007051AB"/>
    <w:rPr>
      <w:rFonts w:eastAsiaTheme="majorEastAsia"/>
      <w:b/>
      <w:i/>
      <w:sz w:val="20"/>
      <w:lang w:bidi="ar-LY"/>
    </w:rPr>
  </w:style>
  <w:style w:type="character" w:customStyle="1" w:styleId="Heading4Char">
    <w:name w:val="Heading 4 Char"/>
    <w:basedOn w:val="DefaultParagraphFont"/>
    <w:link w:val="Heading4"/>
    <w:uiPriority w:val="9"/>
    <w:rsid w:val="00B20E0A"/>
    <w:rPr>
      <w:rFonts w:eastAsiaTheme="majorEastAsia"/>
      <w:i/>
      <w:iCs/>
      <w:sz w:val="20"/>
    </w:rPr>
  </w:style>
  <w:style w:type="character" w:customStyle="1" w:styleId="Heading5Char">
    <w:name w:val="Heading 5 Char"/>
    <w:basedOn w:val="DefaultParagraphFont"/>
    <w:link w:val="Heading5"/>
    <w:rsid w:val="00AA2B0A"/>
    <w:rPr>
      <w:rFonts w:asciiTheme="minorHAnsi" w:eastAsiaTheme="majorEastAsia" w:hAnsiTheme="minorHAnsi"/>
      <w:color w:val="2F5496" w:themeColor="accent1" w:themeShade="BF"/>
      <w:sz w:val="20"/>
    </w:rPr>
  </w:style>
  <w:style w:type="character" w:customStyle="1" w:styleId="Heading6Char">
    <w:name w:val="Heading 6 Char"/>
    <w:basedOn w:val="DefaultParagraphFont"/>
    <w:link w:val="Heading6"/>
    <w:uiPriority w:val="9"/>
    <w:semiHidden/>
    <w:rsid w:val="00AA2B0A"/>
    <w:rPr>
      <w:rFonts w:asciiTheme="minorHAnsi" w:eastAsiaTheme="majorEastAsia" w:hAnsiTheme="minorHAnsi"/>
      <w:i/>
      <w:iCs/>
      <w:color w:val="595959" w:themeColor="text1" w:themeTint="A6"/>
      <w:sz w:val="20"/>
    </w:rPr>
  </w:style>
  <w:style w:type="character" w:customStyle="1" w:styleId="Heading7Char">
    <w:name w:val="Heading 7 Char"/>
    <w:basedOn w:val="DefaultParagraphFont"/>
    <w:link w:val="Heading7"/>
    <w:uiPriority w:val="9"/>
    <w:semiHidden/>
    <w:rsid w:val="00AA2B0A"/>
    <w:rPr>
      <w:rFonts w:asciiTheme="minorHAnsi" w:eastAsiaTheme="majorEastAsia" w:hAnsiTheme="minorHAnsi"/>
      <w:color w:val="595959" w:themeColor="text1" w:themeTint="A6"/>
      <w:sz w:val="20"/>
    </w:rPr>
  </w:style>
  <w:style w:type="character" w:customStyle="1" w:styleId="Heading8Char">
    <w:name w:val="Heading 8 Char"/>
    <w:basedOn w:val="DefaultParagraphFont"/>
    <w:link w:val="Heading8"/>
    <w:uiPriority w:val="9"/>
    <w:semiHidden/>
    <w:rsid w:val="00AA2B0A"/>
    <w:rPr>
      <w:rFonts w:asciiTheme="minorHAnsi" w:eastAsiaTheme="majorEastAsia" w:hAnsiTheme="minorHAnsi"/>
      <w:i/>
      <w:iCs/>
      <w:color w:val="272727" w:themeColor="text1" w:themeTint="D8"/>
      <w:sz w:val="20"/>
    </w:rPr>
  </w:style>
  <w:style w:type="character" w:customStyle="1" w:styleId="Heading9Char">
    <w:name w:val="Heading 9 Char"/>
    <w:basedOn w:val="DefaultParagraphFont"/>
    <w:link w:val="Heading9"/>
    <w:uiPriority w:val="9"/>
    <w:semiHidden/>
    <w:rsid w:val="00AA2B0A"/>
    <w:rPr>
      <w:rFonts w:asciiTheme="minorHAnsi" w:eastAsiaTheme="majorEastAsia" w:hAnsiTheme="minorHAnsi"/>
      <w:color w:val="272727" w:themeColor="text1" w:themeTint="D8"/>
      <w:sz w:val="20"/>
    </w:rPr>
  </w:style>
  <w:style w:type="paragraph" w:styleId="Title">
    <w:name w:val="Title"/>
    <w:next w:val="Normal"/>
    <w:link w:val="TitleChar"/>
    <w:autoRedefine/>
    <w:qFormat/>
    <w:rsid w:val="00B72F02"/>
    <w:pPr>
      <w:spacing w:before="120" w:after="120"/>
      <w:contextualSpacing/>
      <w:jc w:val="center"/>
    </w:pPr>
    <w:rPr>
      <w:rFonts w:asciiTheme="majorBidi" w:eastAsia="Times New Roman" w:hAnsiTheme="majorBidi"/>
      <w:b/>
      <w:color w:val="003300"/>
      <w:spacing w:val="-10"/>
      <w:kern w:val="28"/>
      <w:sz w:val="30"/>
      <w:szCs w:val="30"/>
      <w:lang w:val="en-GB"/>
    </w:rPr>
  </w:style>
  <w:style w:type="character" w:customStyle="1" w:styleId="TitleChar">
    <w:name w:val="Title Char"/>
    <w:basedOn w:val="DefaultParagraphFont"/>
    <w:link w:val="Title"/>
    <w:rsid w:val="00B72F02"/>
    <w:rPr>
      <w:rFonts w:asciiTheme="majorBidi" w:eastAsia="Times New Roman" w:hAnsiTheme="majorBidi"/>
      <w:b/>
      <w:color w:val="003300"/>
      <w:spacing w:val="-10"/>
      <w:kern w:val="28"/>
      <w:sz w:val="30"/>
      <w:szCs w:val="30"/>
      <w:lang w:val="en-GB"/>
    </w:rPr>
  </w:style>
  <w:style w:type="paragraph" w:styleId="Subtitle">
    <w:name w:val="Subtitle"/>
    <w:basedOn w:val="Normal"/>
    <w:next w:val="Normal"/>
    <w:link w:val="SubtitleChar"/>
    <w:uiPriority w:val="11"/>
    <w:qFormat/>
    <w:rsid w:val="00770689"/>
    <w:pPr>
      <w:numPr>
        <w:ilvl w:val="1"/>
      </w:numPr>
      <w:spacing w:before="120" w:after="120"/>
    </w:pPr>
    <w:rPr>
      <w:rFonts w:eastAsiaTheme="majorEastAsia"/>
      <w:b/>
      <w:color w:val="262626" w:themeColor="text1" w:themeTint="D9"/>
      <w:spacing w:val="15"/>
    </w:rPr>
  </w:style>
  <w:style w:type="character" w:customStyle="1" w:styleId="SubtitleChar">
    <w:name w:val="Subtitle Char"/>
    <w:basedOn w:val="DefaultParagraphFont"/>
    <w:link w:val="Subtitle"/>
    <w:uiPriority w:val="11"/>
    <w:rsid w:val="00770689"/>
    <w:rPr>
      <w:rFonts w:eastAsiaTheme="majorEastAsia"/>
      <w:b/>
      <w:color w:val="262626" w:themeColor="text1" w:themeTint="D9"/>
      <w:spacing w:val="15"/>
      <w:sz w:val="20"/>
    </w:rPr>
  </w:style>
  <w:style w:type="paragraph" w:styleId="Quote">
    <w:name w:val="Quote"/>
    <w:basedOn w:val="Normal"/>
    <w:next w:val="Normal"/>
    <w:link w:val="QuoteChar"/>
    <w:uiPriority w:val="29"/>
    <w:qFormat/>
    <w:rsid w:val="00AA2B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2B0A"/>
    <w:rPr>
      <w:i/>
      <w:iCs/>
      <w:color w:val="404040" w:themeColor="text1" w:themeTint="BF"/>
    </w:rPr>
  </w:style>
  <w:style w:type="paragraph" w:styleId="ListParagraph">
    <w:name w:val="List Paragraph"/>
    <w:basedOn w:val="Normal"/>
    <w:uiPriority w:val="34"/>
    <w:qFormat/>
    <w:rsid w:val="00CC4407"/>
    <w:pPr>
      <w:numPr>
        <w:numId w:val="3"/>
      </w:numPr>
      <w:ind w:left="567"/>
      <w:contextualSpacing/>
    </w:pPr>
  </w:style>
  <w:style w:type="character" w:styleId="IntenseEmphasis">
    <w:name w:val="Intense Emphasis"/>
    <w:basedOn w:val="DefaultParagraphFont"/>
    <w:uiPriority w:val="21"/>
    <w:qFormat/>
    <w:rsid w:val="00AA2B0A"/>
    <w:rPr>
      <w:i/>
      <w:iCs/>
      <w:color w:val="2F5496" w:themeColor="accent1" w:themeShade="BF"/>
    </w:rPr>
  </w:style>
  <w:style w:type="paragraph" w:styleId="IntenseQuote">
    <w:name w:val="Intense Quote"/>
    <w:basedOn w:val="Normal"/>
    <w:next w:val="Normal"/>
    <w:link w:val="IntenseQuoteChar"/>
    <w:uiPriority w:val="30"/>
    <w:qFormat/>
    <w:rsid w:val="00AA2B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2B0A"/>
    <w:rPr>
      <w:i/>
      <w:iCs/>
      <w:color w:val="2F5496" w:themeColor="accent1" w:themeShade="BF"/>
    </w:rPr>
  </w:style>
  <w:style w:type="character" w:styleId="IntenseReference">
    <w:name w:val="Intense Reference"/>
    <w:basedOn w:val="DefaultParagraphFont"/>
    <w:uiPriority w:val="32"/>
    <w:qFormat/>
    <w:rsid w:val="00AA2B0A"/>
    <w:rPr>
      <w:b/>
      <w:bCs/>
      <w:smallCaps/>
      <w:color w:val="2F5496" w:themeColor="accent1" w:themeShade="BF"/>
      <w:spacing w:val="5"/>
    </w:rPr>
  </w:style>
  <w:style w:type="paragraph" w:styleId="FootnoteText">
    <w:name w:val="footnote text"/>
    <w:basedOn w:val="Normal"/>
    <w:link w:val="FootnoteTextChar"/>
    <w:uiPriority w:val="99"/>
    <w:semiHidden/>
    <w:unhideWhenUsed/>
    <w:rsid w:val="00771E19"/>
    <w:pPr>
      <w:spacing w:after="0"/>
    </w:pPr>
    <w:rPr>
      <w:szCs w:val="20"/>
    </w:rPr>
  </w:style>
  <w:style w:type="character" w:customStyle="1" w:styleId="FootnoteTextChar">
    <w:name w:val="Footnote Text Char"/>
    <w:basedOn w:val="DefaultParagraphFont"/>
    <w:link w:val="FootnoteText"/>
    <w:uiPriority w:val="99"/>
    <w:semiHidden/>
    <w:rsid w:val="00771E19"/>
    <w:rPr>
      <w:sz w:val="20"/>
      <w:szCs w:val="20"/>
    </w:rPr>
  </w:style>
  <w:style w:type="character" w:styleId="FootnoteReference">
    <w:name w:val="footnote reference"/>
    <w:basedOn w:val="DefaultParagraphFont"/>
    <w:uiPriority w:val="99"/>
    <w:semiHidden/>
    <w:unhideWhenUsed/>
    <w:rsid w:val="00771E19"/>
    <w:rPr>
      <w:vertAlign w:val="superscript"/>
    </w:rPr>
  </w:style>
  <w:style w:type="character" w:styleId="Hyperlink">
    <w:name w:val="Hyperlink"/>
    <w:basedOn w:val="DefaultParagraphFont"/>
    <w:uiPriority w:val="99"/>
    <w:unhideWhenUsed/>
    <w:rsid w:val="00771E19"/>
    <w:rPr>
      <w:color w:val="0563C1" w:themeColor="hyperlink"/>
      <w:u w:val="single"/>
    </w:rPr>
  </w:style>
  <w:style w:type="character" w:styleId="UnresolvedMention">
    <w:name w:val="Unresolved Mention"/>
    <w:basedOn w:val="DefaultParagraphFont"/>
    <w:uiPriority w:val="99"/>
    <w:semiHidden/>
    <w:unhideWhenUsed/>
    <w:rsid w:val="00771E19"/>
    <w:rPr>
      <w:color w:val="605E5C"/>
      <w:shd w:val="clear" w:color="auto" w:fill="E1DFDD"/>
    </w:rPr>
  </w:style>
  <w:style w:type="paragraph" w:styleId="Header">
    <w:name w:val="header"/>
    <w:basedOn w:val="Normal"/>
    <w:link w:val="HeaderChar"/>
    <w:uiPriority w:val="99"/>
    <w:unhideWhenUsed/>
    <w:rsid w:val="00A74751"/>
    <w:pPr>
      <w:tabs>
        <w:tab w:val="center" w:pos="4320"/>
        <w:tab w:val="right" w:pos="8640"/>
      </w:tabs>
      <w:spacing w:after="0"/>
    </w:pPr>
  </w:style>
  <w:style w:type="character" w:customStyle="1" w:styleId="HeaderChar">
    <w:name w:val="Header Char"/>
    <w:basedOn w:val="DefaultParagraphFont"/>
    <w:link w:val="Header"/>
    <w:uiPriority w:val="99"/>
    <w:rsid w:val="00A74751"/>
  </w:style>
  <w:style w:type="paragraph" w:styleId="Footer">
    <w:name w:val="footer"/>
    <w:basedOn w:val="Normal"/>
    <w:link w:val="FooterChar"/>
    <w:uiPriority w:val="99"/>
    <w:unhideWhenUsed/>
    <w:rsid w:val="00A74751"/>
    <w:pPr>
      <w:tabs>
        <w:tab w:val="center" w:pos="4320"/>
        <w:tab w:val="right" w:pos="8640"/>
      </w:tabs>
      <w:spacing w:after="0"/>
    </w:pPr>
  </w:style>
  <w:style w:type="character" w:customStyle="1" w:styleId="FooterChar">
    <w:name w:val="Footer Char"/>
    <w:basedOn w:val="DefaultParagraphFont"/>
    <w:link w:val="Footer"/>
    <w:uiPriority w:val="99"/>
    <w:rsid w:val="00A74751"/>
  </w:style>
  <w:style w:type="character" w:customStyle="1" w:styleId="fontstyle01">
    <w:name w:val="fontstyle01"/>
    <w:basedOn w:val="DefaultParagraphFont"/>
    <w:rsid w:val="00A74751"/>
    <w:rPr>
      <w:rFonts w:ascii="Calibri" w:hAnsi="Calibri" w:cs="Calibri" w:hint="default"/>
      <w:b w:val="0"/>
      <w:bCs w:val="0"/>
      <w:i w:val="0"/>
      <w:iCs w:val="0"/>
      <w:color w:val="242021"/>
      <w:sz w:val="16"/>
      <w:szCs w:val="16"/>
    </w:rPr>
  </w:style>
  <w:style w:type="paragraph" w:styleId="NoSpacing">
    <w:name w:val="No Spacing"/>
    <w:aliases w:val="Affiliation"/>
    <w:link w:val="NoSpacingChar"/>
    <w:autoRedefine/>
    <w:uiPriority w:val="1"/>
    <w:qFormat/>
    <w:rsid w:val="00E43896"/>
    <w:pPr>
      <w:tabs>
        <w:tab w:val="center" w:pos="4714"/>
        <w:tab w:val="left" w:pos="6982"/>
      </w:tabs>
      <w:spacing w:before="60" w:after="120"/>
      <w:ind w:left="357"/>
      <w:jc w:val="center"/>
    </w:pPr>
    <w:rPr>
      <w:rFonts w:asciiTheme="majorBidi" w:hAnsiTheme="majorBidi"/>
      <w:b/>
      <w:bCs/>
      <w:color w:val="042C53"/>
      <w:sz w:val="24"/>
      <w:szCs w:val="24"/>
    </w:rPr>
  </w:style>
  <w:style w:type="table" w:styleId="TableGrid">
    <w:name w:val="Table Grid"/>
    <w:basedOn w:val="TableNormal"/>
    <w:uiPriority w:val="59"/>
    <w:rsid w:val="00111B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11BC1"/>
    <w:rPr>
      <w:b/>
      <w:bCs/>
    </w:rPr>
  </w:style>
  <w:style w:type="character" w:styleId="Emphasis">
    <w:name w:val="Emphasis"/>
    <w:basedOn w:val="DefaultParagraphFont"/>
    <w:uiPriority w:val="20"/>
    <w:qFormat/>
    <w:rsid w:val="00111BC1"/>
    <w:rPr>
      <w:i/>
      <w:iCs/>
    </w:rPr>
  </w:style>
  <w:style w:type="paragraph" w:styleId="NormalWeb">
    <w:name w:val="Normal (Web)"/>
    <w:basedOn w:val="Normal"/>
    <w:uiPriority w:val="99"/>
    <w:unhideWhenUsed/>
    <w:rsid w:val="00111BC1"/>
    <w:pPr>
      <w:spacing w:before="100" w:beforeAutospacing="1" w:after="100" w:afterAutospacing="1"/>
      <w:jc w:val="left"/>
    </w:pPr>
    <w:rPr>
      <w:rFonts w:ascii="Times New Roman" w:eastAsia="Times New Roman" w:hAnsi="Times New Roman" w:cs="Times New Roman"/>
      <w:sz w:val="24"/>
      <w:szCs w:val="24"/>
    </w:rPr>
  </w:style>
  <w:style w:type="character" w:customStyle="1" w:styleId="StyleStyleHeading1NotBoldChar">
    <w:name w:val="Style Style Heading 1 + Not Bold Char"/>
    <w:uiPriority w:val="99"/>
    <w:rsid w:val="00111BC1"/>
    <w:rPr>
      <w:b/>
      <w:bCs/>
      <w:color w:val="000000"/>
      <w:sz w:val="32"/>
      <w:szCs w:val="32"/>
    </w:rPr>
  </w:style>
  <w:style w:type="paragraph" w:styleId="BalloonText">
    <w:name w:val="Balloon Text"/>
    <w:basedOn w:val="Normal"/>
    <w:link w:val="BalloonTextChar"/>
    <w:uiPriority w:val="99"/>
    <w:semiHidden/>
    <w:unhideWhenUsed/>
    <w:rsid w:val="00111BC1"/>
    <w:pPr>
      <w:spacing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11BC1"/>
    <w:rPr>
      <w:rFonts w:ascii="Tahoma" w:eastAsia="Times New Roman" w:hAnsi="Tahoma" w:cs="Tahoma"/>
      <w:sz w:val="16"/>
      <w:szCs w:val="16"/>
    </w:rPr>
  </w:style>
  <w:style w:type="character" w:styleId="PlaceholderText">
    <w:name w:val="Placeholder Text"/>
    <w:basedOn w:val="DefaultParagraphFont"/>
    <w:uiPriority w:val="99"/>
    <w:semiHidden/>
    <w:rsid w:val="00111BC1"/>
    <w:rPr>
      <w:color w:val="808080"/>
    </w:rPr>
  </w:style>
  <w:style w:type="character" w:customStyle="1" w:styleId="time1">
    <w:name w:val="time1"/>
    <w:basedOn w:val="DefaultParagraphFont"/>
    <w:rsid w:val="00111BC1"/>
    <w:rPr>
      <w:shd w:val="clear" w:color="auto" w:fill="FFFFFF"/>
    </w:rPr>
  </w:style>
  <w:style w:type="character" w:customStyle="1" w:styleId="icomment">
    <w:name w:val="icomment"/>
    <w:basedOn w:val="DefaultParagraphFont"/>
    <w:rsid w:val="00111BC1"/>
  </w:style>
  <w:style w:type="paragraph" w:customStyle="1" w:styleId="Default">
    <w:name w:val="Default"/>
    <w:rsid w:val="00111BC1"/>
    <w:pPr>
      <w:autoSpaceDE w:val="0"/>
      <w:autoSpaceDN w:val="0"/>
      <w:bidi w:val="0"/>
      <w:adjustRightInd w:val="0"/>
      <w:spacing w:after="0"/>
      <w:jc w:val="left"/>
    </w:pPr>
    <w:rPr>
      <w:rFonts w:ascii="Arial Black" w:hAnsi="Arial Black" w:cs="Arial Black"/>
      <w:color w:val="000000"/>
      <w:sz w:val="24"/>
      <w:szCs w:val="24"/>
    </w:rPr>
  </w:style>
  <w:style w:type="character" w:customStyle="1" w:styleId="shorttext1">
    <w:name w:val="short_text1"/>
    <w:basedOn w:val="DefaultParagraphFont"/>
    <w:rsid w:val="00111BC1"/>
    <w:rPr>
      <w:sz w:val="29"/>
      <w:szCs w:val="29"/>
    </w:rPr>
  </w:style>
  <w:style w:type="character" w:customStyle="1" w:styleId="longtext1">
    <w:name w:val="long_text1"/>
    <w:basedOn w:val="DefaultParagraphFont"/>
    <w:rsid w:val="00111BC1"/>
    <w:rPr>
      <w:sz w:val="20"/>
      <w:szCs w:val="20"/>
    </w:rPr>
  </w:style>
  <w:style w:type="character" w:customStyle="1" w:styleId="mediumtext1">
    <w:name w:val="medium_text1"/>
    <w:basedOn w:val="DefaultParagraphFont"/>
    <w:rsid w:val="00111BC1"/>
    <w:rPr>
      <w:sz w:val="24"/>
      <w:szCs w:val="24"/>
    </w:rPr>
  </w:style>
  <w:style w:type="character" w:customStyle="1" w:styleId="CommentTextChar">
    <w:name w:val="Comment Text Char"/>
    <w:basedOn w:val="DefaultParagraphFont"/>
    <w:link w:val="CommentText"/>
    <w:uiPriority w:val="99"/>
    <w:semiHidden/>
    <w:rsid w:val="001B0A6F"/>
    <w:rPr>
      <w:sz w:val="20"/>
      <w:szCs w:val="20"/>
    </w:rPr>
  </w:style>
  <w:style w:type="paragraph" w:styleId="CommentText">
    <w:name w:val="annotation text"/>
    <w:basedOn w:val="Normal"/>
    <w:link w:val="CommentTextChar"/>
    <w:uiPriority w:val="99"/>
    <w:semiHidden/>
    <w:unhideWhenUsed/>
    <w:rsid w:val="001B0A6F"/>
    <w:pPr>
      <w:spacing w:after="160"/>
      <w:jc w:val="left"/>
    </w:pPr>
    <w:rPr>
      <w:szCs w:val="20"/>
    </w:rPr>
  </w:style>
  <w:style w:type="character" w:customStyle="1" w:styleId="CommentTextChar1">
    <w:name w:val="Comment Text Char1"/>
    <w:basedOn w:val="DefaultParagraphFont"/>
    <w:uiPriority w:val="99"/>
    <w:semiHidden/>
    <w:rsid w:val="001B0A6F"/>
    <w:rPr>
      <w:sz w:val="20"/>
      <w:szCs w:val="20"/>
    </w:rPr>
  </w:style>
  <w:style w:type="character" w:customStyle="1" w:styleId="CommentSubjectChar">
    <w:name w:val="Comment Subject Char"/>
    <w:basedOn w:val="CommentTextChar"/>
    <w:link w:val="CommentSubject"/>
    <w:uiPriority w:val="99"/>
    <w:semiHidden/>
    <w:rsid w:val="001B0A6F"/>
    <w:rPr>
      <w:b/>
      <w:bCs/>
      <w:sz w:val="20"/>
      <w:szCs w:val="20"/>
    </w:rPr>
  </w:style>
  <w:style w:type="paragraph" w:styleId="CommentSubject">
    <w:name w:val="annotation subject"/>
    <w:basedOn w:val="CommentText"/>
    <w:next w:val="CommentText"/>
    <w:link w:val="CommentSubjectChar"/>
    <w:uiPriority w:val="99"/>
    <w:semiHidden/>
    <w:unhideWhenUsed/>
    <w:rsid w:val="001B0A6F"/>
    <w:rPr>
      <w:b/>
      <w:bCs/>
    </w:rPr>
  </w:style>
  <w:style w:type="character" w:customStyle="1" w:styleId="CommentSubjectChar1">
    <w:name w:val="Comment Subject Char1"/>
    <w:basedOn w:val="CommentTextChar1"/>
    <w:uiPriority w:val="99"/>
    <w:semiHidden/>
    <w:rsid w:val="001B0A6F"/>
    <w:rPr>
      <w:b/>
      <w:bCs/>
      <w:sz w:val="20"/>
      <w:szCs w:val="20"/>
    </w:rPr>
  </w:style>
  <w:style w:type="character" w:styleId="SubtleEmphasis">
    <w:name w:val="Subtle Emphasis"/>
    <w:basedOn w:val="DefaultParagraphFont"/>
    <w:uiPriority w:val="19"/>
    <w:qFormat/>
    <w:rsid w:val="001B0A6F"/>
    <w:rPr>
      <w:i/>
      <w:iCs/>
      <w:color w:val="404040" w:themeColor="text1" w:themeTint="BF"/>
    </w:rPr>
  </w:style>
  <w:style w:type="table" w:customStyle="1" w:styleId="TableGrid1">
    <w:name w:val="Table Grid1"/>
    <w:basedOn w:val="TableNormal"/>
    <w:uiPriority w:val="39"/>
    <w:rsid w:val="001B0A6F"/>
    <w:pPr>
      <w:bidi w:val="0"/>
      <w:spacing w:after="0"/>
      <w:jc w:val="left"/>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Normal"/>
    <w:link w:val="equationChar"/>
    <w:autoRedefine/>
    <w:qFormat/>
    <w:rsid w:val="001B7C0D"/>
    <w:pPr>
      <w:spacing w:before="240" w:after="240"/>
    </w:pPr>
    <w:rPr>
      <w:rFonts w:ascii="Cambria Math" w:hAnsi="Cambria Math"/>
      <w:i/>
      <w:sz w:val="18"/>
      <w:szCs w:val="16"/>
      <w:lang w:bidi="ar-LY"/>
    </w:rPr>
  </w:style>
  <w:style w:type="character" w:customStyle="1" w:styleId="equationChar">
    <w:name w:val="equation Char"/>
    <w:basedOn w:val="DefaultParagraphFont"/>
    <w:link w:val="equation"/>
    <w:rsid w:val="001B7C0D"/>
    <w:rPr>
      <w:rFonts w:ascii="Cambria Math" w:hAnsi="Cambria Math"/>
      <w:i/>
      <w:sz w:val="18"/>
      <w:szCs w:val="16"/>
      <w:lang w:bidi="ar-LY"/>
    </w:rPr>
  </w:style>
  <w:style w:type="paragraph" w:customStyle="1" w:styleId="articletext">
    <w:name w:val="article text"/>
    <w:link w:val="articletextChar"/>
    <w:autoRedefine/>
    <w:qFormat/>
    <w:rsid w:val="00EA0625"/>
    <w:pPr>
      <w:bidi w:val="0"/>
      <w:spacing w:after="0" w:line="276" w:lineRule="auto"/>
    </w:pPr>
    <w:rPr>
      <w:rFonts w:asciiTheme="majorBidi" w:eastAsia="Symbol" w:hAnsiTheme="majorBidi"/>
      <w:bCs/>
      <w:szCs w:val="44"/>
      <w:lang w:bidi="ar-LY"/>
    </w:rPr>
  </w:style>
  <w:style w:type="paragraph" w:customStyle="1" w:styleId="Refences">
    <w:name w:val="Refences"/>
    <w:basedOn w:val="articletext"/>
    <w:link w:val="RefencesChar"/>
    <w:qFormat/>
    <w:rsid w:val="00412408"/>
    <w:pPr>
      <w:keepNext/>
      <w:keepLines/>
      <w:numPr>
        <w:numId w:val="2"/>
      </w:numPr>
      <w:spacing w:before="120" w:after="120"/>
      <w:ind w:left="426" w:hanging="426"/>
      <w:outlineLvl w:val="0"/>
    </w:pPr>
    <w:rPr>
      <w:sz w:val="20"/>
      <w:szCs w:val="40"/>
    </w:rPr>
  </w:style>
  <w:style w:type="character" w:customStyle="1" w:styleId="articletextChar">
    <w:name w:val="article text Char"/>
    <w:basedOn w:val="Heading1Char"/>
    <w:link w:val="articletext"/>
    <w:rsid w:val="00EA0625"/>
    <w:rPr>
      <w:rFonts w:asciiTheme="majorBidi" w:eastAsia="Symbol" w:hAnsiTheme="majorBidi"/>
      <w:b w:val="0"/>
      <w:bCs/>
      <w:color w:val="002060"/>
      <w:sz w:val="24"/>
      <w:szCs w:val="44"/>
      <w:lang w:val="en-GB" w:bidi="ar-LY"/>
    </w:rPr>
  </w:style>
  <w:style w:type="paragraph" w:customStyle="1" w:styleId="FigursansTables">
    <w:name w:val="Figurs ans Tables"/>
    <w:basedOn w:val="articletext"/>
    <w:link w:val="FigursansTablesChar"/>
    <w:qFormat/>
    <w:rsid w:val="009059F8"/>
    <w:pPr>
      <w:keepNext/>
      <w:keepLines/>
      <w:spacing w:before="120" w:after="120"/>
      <w:outlineLvl w:val="0"/>
    </w:pPr>
    <w:rPr>
      <w:b/>
      <w:bCs w:val="0"/>
    </w:rPr>
  </w:style>
  <w:style w:type="character" w:customStyle="1" w:styleId="RefencesChar">
    <w:name w:val="Refences Char"/>
    <w:basedOn w:val="articletextChar"/>
    <w:link w:val="Refences"/>
    <w:rsid w:val="00412408"/>
    <w:rPr>
      <w:rFonts w:asciiTheme="majorBidi" w:eastAsia="Symbol" w:hAnsiTheme="majorBidi"/>
      <w:b w:val="0"/>
      <w:bCs/>
      <w:color w:val="002060"/>
      <w:sz w:val="20"/>
      <w:szCs w:val="40"/>
      <w:lang w:val="en-GB" w:bidi="ar-LY"/>
    </w:rPr>
  </w:style>
  <w:style w:type="character" w:customStyle="1" w:styleId="FigursansTablesChar">
    <w:name w:val="Figurs ans Tables Char"/>
    <w:basedOn w:val="articletextChar"/>
    <w:link w:val="FigursansTables"/>
    <w:rsid w:val="009059F8"/>
    <w:rPr>
      <w:rFonts w:asciiTheme="majorBidi" w:eastAsiaTheme="majorEastAsia" w:hAnsiTheme="majorBidi"/>
      <w:b/>
      <w:bCs w:val="0"/>
      <w:color w:val="002060"/>
      <w:sz w:val="24"/>
      <w:szCs w:val="44"/>
      <w:lang w:val="en-GB" w:bidi="ar-LY"/>
    </w:rPr>
  </w:style>
  <w:style w:type="paragraph" w:customStyle="1" w:styleId="1">
    <w:name w:val="عنوان 1 غربي"/>
    <w:link w:val="1Char"/>
    <w:autoRedefine/>
    <w:qFormat/>
    <w:rsid w:val="00487BF4"/>
    <w:pPr>
      <w:numPr>
        <w:numId w:val="10"/>
      </w:numPr>
      <w:spacing w:before="120"/>
    </w:pPr>
    <w:rPr>
      <w:rFonts w:ascii="Sakkal Majalla" w:eastAsia="Symbol" w:hAnsi="Sakkal Majalla" w:cs="Sakkal Majalla"/>
      <w:b/>
      <w:bCs/>
      <w:color w:val="003300"/>
      <w:sz w:val="26"/>
      <w:lang w:val="en-GB" w:bidi="ar-LY"/>
    </w:rPr>
  </w:style>
  <w:style w:type="character" w:customStyle="1" w:styleId="1Char">
    <w:name w:val="عنوان 1 غربي Char"/>
    <w:basedOn w:val="Heading1Char"/>
    <w:link w:val="1"/>
    <w:rsid w:val="00487BF4"/>
    <w:rPr>
      <w:rFonts w:ascii="Sakkal Majalla" w:eastAsia="Symbol" w:hAnsi="Sakkal Majalla" w:cs="Sakkal Majalla"/>
      <w:b/>
      <w:bCs/>
      <w:color w:val="003300"/>
      <w:sz w:val="26"/>
      <w:szCs w:val="44"/>
      <w:lang w:val="en-GB" w:bidi="ar-LY"/>
    </w:rPr>
  </w:style>
  <w:style w:type="paragraph" w:customStyle="1" w:styleId="a">
    <w:name w:val="مثن عربي"/>
    <w:link w:val="Char"/>
    <w:autoRedefine/>
    <w:qFormat/>
    <w:rsid w:val="00F262AF"/>
    <w:pPr>
      <w:ind w:left="-1"/>
    </w:pPr>
    <w:rPr>
      <w:rFonts w:ascii="Sakkal Majalla" w:eastAsia="Sakkal Majalla" w:hAnsi="Sakkal Majalla" w:cs="Sakkal Majalla"/>
      <w:sz w:val="24"/>
      <w:szCs w:val="24"/>
    </w:rPr>
  </w:style>
  <w:style w:type="character" w:customStyle="1" w:styleId="Char">
    <w:name w:val="مثن عربي Char"/>
    <w:basedOn w:val="DefaultParagraphFont"/>
    <w:link w:val="a"/>
    <w:rsid w:val="00F262AF"/>
    <w:rPr>
      <w:rFonts w:ascii="Sakkal Majalla" w:eastAsia="Sakkal Majalla" w:hAnsi="Sakkal Majalla" w:cs="Sakkal Majalla"/>
      <w:sz w:val="24"/>
      <w:szCs w:val="24"/>
    </w:rPr>
  </w:style>
  <w:style w:type="paragraph" w:customStyle="1" w:styleId="20">
    <w:name w:val="عنوان عربي 2"/>
    <w:basedOn w:val="a"/>
    <w:link w:val="2Char"/>
    <w:autoRedefine/>
    <w:qFormat/>
    <w:rsid w:val="008B6436"/>
    <w:pPr>
      <w:ind w:left="0"/>
    </w:pPr>
    <w:rPr>
      <w:b/>
      <w:bCs/>
      <w:color w:val="002060"/>
      <w:lang w:bidi="ar-LY"/>
    </w:rPr>
  </w:style>
  <w:style w:type="character" w:customStyle="1" w:styleId="2Char">
    <w:name w:val="عنوان عربي 2 Char"/>
    <w:basedOn w:val="Char"/>
    <w:link w:val="20"/>
    <w:rsid w:val="008B6436"/>
    <w:rPr>
      <w:rFonts w:ascii="Sakkal Majalla" w:eastAsia="Sakkal Majalla" w:hAnsi="Sakkal Majalla" w:cs="Sakkal Majalla"/>
      <w:b/>
      <w:bCs/>
      <w:color w:val="002060"/>
      <w:sz w:val="24"/>
      <w:szCs w:val="22"/>
      <w:lang w:bidi="ar-LY"/>
    </w:rPr>
  </w:style>
  <w:style w:type="paragraph" w:customStyle="1" w:styleId="2">
    <w:name w:val="عنوان 2 عربي"/>
    <w:link w:val="2Char0"/>
    <w:autoRedefine/>
    <w:qFormat/>
    <w:rsid w:val="00487BF4"/>
    <w:pPr>
      <w:numPr>
        <w:ilvl w:val="1"/>
        <w:numId w:val="10"/>
      </w:numPr>
      <w15:collapsed/>
    </w:pPr>
    <w:rPr>
      <w:rFonts w:ascii="Sakkal Majalla" w:eastAsia="Symbol" w:hAnsi="Sakkal Majalla" w:cs="Sakkal Majalla"/>
      <w:b/>
      <w:bCs/>
      <w:color w:val="003300"/>
      <w:sz w:val="24"/>
      <w:szCs w:val="24"/>
      <w:lang w:val="en-GB" w:bidi="ar-LY"/>
    </w:rPr>
  </w:style>
  <w:style w:type="character" w:customStyle="1" w:styleId="2Char0">
    <w:name w:val="عنوان 2 عربي Char"/>
    <w:basedOn w:val="Char"/>
    <w:link w:val="2"/>
    <w:rsid w:val="00487BF4"/>
    <w:rPr>
      <w:rFonts w:ascii="Sakkal Majalla" w:eastAsia="Symbol" w:hAnsi="Sakkal Majalla" w:cs="Sakkal Majalla"/>
      <w:b/>
      <w:bCs/>
      <w:color w:val="003300"/>
      <w:sz w:val="24"/>
      <w:szCs w:val="24"/>
      <w:lang w:val="en-GB" w:bidi="ar-LY"/>
    </w:rPr>
  </w:style>
  <w:style w:type="paragraph" w:customStyle="1" w:styleId="a0">
    <w:name w:val="جداول واشكال"/>
    <w:link w:val="Char0"/>
    <w:autoRedefine/>
    <w:qFormat/>
    <w:rsid w:val="00F262AF"/>
    <w:pPr>
      <w:ind w:left="142"/>
    </w:pPr>
    <w:rPr>
      <w:rFonts w:ascii="Sakkal Majalla" w:eastAsia="Symbol" w:hAnsi="Sakkal Majalla" w:cs="Sakkal Majalla"/>
      <w:b/>
      <w:bCs/>
      <w:noProof/>
      <w:color w:val="002060"/>
      <w:sz w:val="24"/>
      <w:szCs w:val="24"/>
      <w:lang w:val="en-GB" w:bidi="ar-LY"/>
    </w:rPr>
  </w:style>
  <w:style w:type="character" w:customStyle="1" w:styleId="Char0">
    <w:name w:val="جداول واشكال Char"/>
    <w:basedOn w:val="2Char0"/>
    <w:link w:val="a0"/>
    <w:rsid w:val="00F262AF"/>
    <w:rPr>
      <w:rFonts w:ascii="Sakkal Majalla" w:eastAsia="Symbol" w:hAnsi="Sakkal Majalla" w:cs="Sakkal Majalla"/>
      <w:b/>
      <w:bCs/>
      <w:noProof/>
      <w:color w:val="002060"/>
      <w:sz w:val="24"/>
      <w:szCs w:val="24"/>
      <w:lang w:val="en-GB" w:bidi="ar-LY"/>
    </w:rPr>
  </w:style>
  <w:style w:type="paragraph" w:customStyle="1" w:styleId="3">
    <w:name w:val="عنوان 3 غربي"/>
    <w:basedOn w:val="20"/>
    <w:link w:val="3Char"/>
    <w:qFormat/>
    <w:rsid w:val="00487BF4"/>
    <w:rPr>
      <w:color w:val="003300"/>
    </w:rPr>
  </w:style>
  <w:style w:type="character" w:customStyle="1" w:styleId="3Char">
    <w:name w:val="عنوان 3 غربي Char"/>
    <w:basedOn w:val="2Char"/>
    <w:link w:val="3"/>
    <w:rsid w:val="00487BF4"/>
    <w:rPr>
      <w:rFonts w:ascii="Sakkal Majalla" w:eastAsia="Sakkal Majalla" w:hAnsi="Sakkal Majalla" w:cs="Sakkal Majalla"/>
      <w:b/>
      <w:bCs/>
      <w:color w:val="003300"/>
      <w:sz w:val="24"/>
      <w:szCs w:val="24"/>
      <w:lang w:bidi="ar-LY"/>
    </w:rPr>
  </w:style>
  <w:style w:type="paragraph" w:customStyle="1" w:styleId="a1">
    <w:name w:val="عنوان جانبي دون ترقيم"/>
    <w:link w:val="Char1"/>
    <w:autoRedefine/>
    <w:qFormat/>
    <w:rsid w:val="00487BF4"/>
    <w:rPr>
      <w:rFonts w:ascii="Sakkal Majalla" w:eastAsia="Symbol" w:hAnsi="Sakkal Majalla" w:cs="Sakkal Majalla"/>
      <w:b/>
      <w:bCs/>
      <w:color w:val="003300"/>
      <w:sz w:val="24"/>
      <w:szCs w:val="24"/>
      <w:lang w:val="en-GB"/>
    </w:rPr>
  </w:style>
  <w:style w:type="character" w:customStyle="1" w:styleId="Char1">
    <w:name w:val="عنوان جانبي دون ترقيم Char"/>
    <w:basedOn w:val="DefaultParagraphFont"/>
    <w:link w:val="a1"/>
    <w:rsid w:val="00487BF4"/>
    <w:rPr>
      <w:rFonts w:ascii="Sakkal Majalla" w:eastAsia="Symbol" w:hAnsi="Sakkal Majalla" w:cs="Sakkal Majalla"/>
      <w:b/>
      <w:bCs/>
      <w:color w:val="003300"/>
      <w:sz w:val="24"/>
      <w:szCs w:val="24"/>
      <w:lang w:val="en-GB"/>
    </w:rPr>
  </w:style>
  <w:style w:type="paragraph" w:customStyle="1" w:styleId="Affiliations">
    <w:name w:val="Affiliations"/>
    <w:basedOn w:val="NoSpacing"/>
    <w:link w:val="AffiliationsChar"/>
    <w:qFormat/>
    <w:rsid w:val="00E04990"/>
    <w:rPr>
      <w:vertAlign w:val="superscript"/>
    </w:rPr>
  </w:style>
  <w:style w:type="character" w:customStyle="1" w:styleId="NoSpacingChar">
    <w:name w:val="No Spacing Char"/>
    <w:aliases w:val="Affiliation Char"/>
    <w:basedOn w:val="DefaultParagraphFont"/>
    <w:link w:val="NoSpacing"/>
    <w:uiPriority w:val="1"/>
    <w:rsid w:val="00E43896"/>
    <w:rPr>
      <w:rFonts w:asciiTheme="majorBidi" w:hAnsiTheme="majorBidi"/>
      <w:b/>
      <w:bCs/>
      <w:color w:val="042C53"/>
      <w:sz w:val="24"/>
      <w:szCs w:val="24"/>
    </w:rPr>
  </w:style>
  <w:style w:type="character" w:customStyle="1" w:styleId="AffiliationsChar">
    <w:name w:val="Affiliations Char"/>
    <w:basedOn w:val="NoSpacingChar"/>
    <w:link w:val="Affiliations"/>
    <w:rsid w:val="00E04990"/>
    <w:rPr>
      <w:rFonts w:asciiTheme="majorBidi" w:hAnsiTheme="majorBidi"/>
      <w:b/>
      <w:bCs/>
      <w:color w:val="042C53"/>
      <w:sz w:val="24"/>
      <w:szCs w:val="24"/>
      <w:vertAlign w:val="superscript"/>
    </w:rPr>
  </w:style>
  <w:style w:type="paragraph" w:customStyle="1" w:styleId="a2">
    <w:name w:val="جداول عربي"/>
    <w:link w:val="Char2"/>
    <w:autoRedefine/>
    <w:qFormat/>
    <w:rsid w:val="009B4472"/>
    <w:pPr>
      <w:jc w:val="center"/>
    </w:pPr>
    <w:rPr>
      <w:rFonts w:ascii="Sakkal Majalla" w:hAnsi="Sakkal Majalla" w:cs="Sakkal Majalla"/>
      <w:b/>
      <w:bCs/>
      <w:szCs w:val="22"/>
      <w:lang w:val="fi-FI"/>
    </w:rPr>
  </w:style>
  <w:style w:type="character" w:customStyle="1" w:styleId="Char2">
    <w:name w:val="جداول عربي Char"/>
    <w:basedOn w:val="DefaultParagraphFont"/>
    <w:link w:val="a2"/>
    <w:rsid w:val="009B4472"/>
    <w:rPr>
      <w:rFonts w:ascii="Sakkal Majalla" w:hAnsi="Sakkal Majalla" w:cs="Sakkal Majalla"/>
      <w:b/>
      <w:bCs/>
      <w:szCs w:val="22"/>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491">
      <w:bodyDiv w:val="1"/>
      <w:marLeft w:val="0"/>
      <w:marRight w:val="0"/>
      <w:marTop w:val="0"/>
      <w:marBottom w:val="0"/>
      <w:divBdr>
        <w:top w:val="none" w:sz="0" w:space="0" w:color="auto"/>
        <w:left w:val="none" w:sz="0" w:space="0" w:color="auto"/>
        <w:bottom w:val="none" w:sz="0" w:space="0" w:color="auto"/>
        <w:right w:val="none" w:sz="0" w:space="0" w:color="auto"/>
      </w:divBdr>
      <w:divsChild>
        <w:div w:id="2032678282">
          <w:marLeft w:val="0"/>
          <w:marRight w:val="0"/>
          <w:marTop w:val="0"/>
          <w:marBottom w:val="0"/>
          <w:divBdr>
            <w:top w:val="none" w:sz="0" w:space="0" w:color="auto"/>
            <w:left w:val="none" w:sz="0" w:space="0" w:color="auto"/>
            <w:bottom w:val="none" w:sz="0" w:space="0" w:color="auto"/>
            <w:right w:val="none" w:sz="0" w:space="0" w:color="auto"/>
          </w:divBdr>
          <w:divsChild>
            <w:div w:id="4722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06742">
      <w:bodyDiv w:val="1"/>
      <w:marLeft w:val="0"/>
      <w:marRight w:val="0"/>
      <w:marTop w:val="0"/>
      <w:marBottom w:val="0"/>
      <w:divBdr>
        <w:top w:val="none" w:sz="0" w:space="0" w:color="auto"/>
        <w:left w:val="none" w:sz="0" w:space="0" w:color="auto"/>
        <w:bottom w:val="none" w:sz="0" w:space="0" w:color="auto"/>
        <w:right w:val="none" w:sz="0" w:space="0" w:color="auto"/>
      </w:divBdr>
    </w:div>
    <w:div w:id="928390388">
      <w:bodyDiv w:val="1"/>
      <w:marLeft w:val="0"/>
      <w:marRight w:val="0"/>
      <w:marTop w:val="0"/>
      <w:marBottom w:val="0"/>
      <w:divBdr>
        <w:top w:val="none" w:sz="0" w:space="0" w:color="auto"/>
        <w:left w:val="none" w:sz="0" w:space="0" w:color="auto"/>
        <w:bottom w:val="none" w:sz="0" w:space="0" w:color="auto"/>
        <w:right w:val="none" w:sz="0" w:space="0" w:color="auto"/>
      </w:divBdr>
    </w:div>
    <w:div w:id="1336297995">
      <w:bodyDiv w:val="1"/>
      <w:marLeft w:val="0"/>
      <w:marRight w:val="0"/>
      <w:marTop w:val="0"/>
      <w:marBottom w:val="0"/>
      <w:divBdr>
        <w:top w:val="none" w:sz="0" w:space="0" w:color="auto"/>
        <w:left w:val="none" w:sz="0" w:space="0" w:color="auto"/>
        <w:bottom w:val="none" w:sz="0" w:space="0" w:color="auto"/>
        <w:right w:val="none" w:sz="0" w:space="0" w:color="auto"/>
      </w:divBdr>
    </w:div>
    <w:div w:id="143629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i.org/10.51646/jsesd.v7i1.68" TargetMode="External"/><Relationship Id="rId4" Type="http://schemas.openxmlformats.org/officeDocument/2006/relationships/settings" Target="settings.xml"/><Relationship Id="rId9" Type="http://schemas.openxmlformats.org/officeDocument/2006/relationships/hyperlink" Target="https://doi.org/10.15866/irecon.v9i4.2023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http://creativecommons.org/licenses/by/4.0/" TargetMode="External"/><Relationship Id="rId1" Type="http://schemas.openxmlformats.org/officeDocument/2006/relationships/hyperlink" Target="mailto:xxxxxx@xxxxmail.com"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500966025080187"/>
          <c:y val="0.17864138394419141"/>
          <c:w val="0.816258723142954"/>
          <c:h val="0.71839231362300715"/>
        </c:manualLayout>
      </c:layout>
      <c:barChart>
        <c:barDir val="col"/>
        <c:grouping val="clustered"/>
        <c:varyColors val="0"/>
        <c:ser>
          <c:idx val="0"/>
          <c:order val="0"/>
          <c:tx>
            <c:strRef>
              <c:f>ورقة1!$B$1</c:f>
              <c:strCache>
                <c:ptCount val="1"/>
                <c:pt idx="0">
                  <c:v>less than 1 year</c:v>
                </c:pt>
              </c:strCache>
            </c:strRef>
          </c:tx>
          <c:spPr>
            <a:solidFill>
              <a:srgbClr val="4F81BD"/>
            </a:solidFill>
            <a:ln w="25384">
              <a:noFill/>
            </a:ln>
          </c:spPr>
          <c:invertIfNegative val="0"/>
          <c:dLbls>
            <c:dLbl>
              <c:idx val="0"/>
              <c:tx>
                <c:rich>
                  <a:bodyPr/>
                  <a:lstStyle/>
                  <a:p>
                    <a:r>
                      <a:rPr lang="en-US"/>
                      <a:t>82.3%</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FCB-4731-8CE9-22A79CB46BF1}"/>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ورقة1!$B$2</c:f>
              <c:numCache>
                <c:formatCode>General</c:formatCode>
                <c:ptCount val="1"/>
                <c:pt idx="0">
                  <c:v>82.3</c:v>
                </c:pt>
              </c:numCache>
            </c:numRef>
          </c:val>
          <c:extLst>
            <c:ext xmlns:c16="http://schemas.microsoft.com/office/drawing/2014/chart" uri="{C3380CC4-5D6E-409C-BE32-E72D297353CC}">
              <c16:uniqueId val="{00000001-BFCB-4731-8CE9-22A79CB46BF1}"/>
            </c:ext>
          </c:extLst>
        </c:ser>
        <c:ser>
          <c:idx val="1"/>
          <c:order val="1"/>
          <c:tx>
            <c:strRef>
              <c:f>ورقة1!$C$1</c:f>
              <c:strCache>
                <c:ptCount val="1"/>
                <c:pt idx="0">
                  <c:v>From 1 to 2 years</c:v>
                </c:pt>
              </c:strCache>
            </c:strRef>
          </c:tx>
          <c:spPr>
            <a:solidFill>
              <a:srgbClr val="C0504D"/>
            </a:solidFill>
            <a:ln w="25384">
              <a:noFill/>
            </a:ln>
          </c:spPr>
          <c:invertIfNegative val="0"/>
          <c:dLbls>
            <c:dLbl>
              <c:idx val="0"/>
              <c:tx>
                <c:rich>
                  <a:bodyPr/>
                  <a:lstStyle/>
                  <a:p>
                    <a:r>
                      <a:rPr lang="en-US"/>
                      <a:t>80.7%</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FCB-4731-8CE9-22A79CB46BF1}"/>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ورقة1!$C$2</c:f>
              <c:numCache>
                <c:formatCode>General</c:formatCode>
                <c:ptCount val="1"/>
                <c:pt idx="0">
                  <c:v>80.7</c:v>
                </c:pt>
              </c:numCache>
            </c:numRef>
          </c:val>
          <c:extLst>
            <c:ext xmlns:c16="http://schemas.microsoft.com/office/drawing/2014/chart" uri="{C3380CC4-5D6E-409C-BE32-E72D297353CC}">
              <c16:uniqueId val="{00000003-BFCB-4731-8CE9-22A79CB46BF1}"/>
            </c:ext>
          </c:extLst>
        </c:ser>
        <c:ser>
          <c:idx val="2"/>
          <c:order val="2"/>
          <c:tx>
            <c:strRef>
              <c:f>ورقة1!$D$1</c:f>
              <c:strCache>
                <c:ptCount val="1"/>
                <c:pt idx="0">
                  <c:v>more than 2 years</c:v>
                </c:pt>
              </c:strCache>
            </c:strRef>
          </c:tx>
          <c:spPr>
            <a:solidFill>
              <a:srgbClr val="9BBB59"/>
            </a:solidFill>
            <a:ln w="25384">
              <a:noFill/>
            </a:ln>
          </c:spPr>
          <c:invertIfNegative val="0"/>
          <c:dLbls>
            <c:dLbl>
              <c:idx val="0"/>
              <c:tx>
                <c:rich>
                  <a:bodyPr/>
                  <a:lstStyle/>
                  <a:p>
                    <a:r>
                      <a:rPr lang="en-US"/>
                      <a:t>80%</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BFCB-4731-8CE9-22A79CB46BF1}"/>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ورقة1!$D$2</c:f>
              <c:numCache>
                <c:formatCode>General</c:formatCode>
                <c:ptCount val="1"/>
                <c:pt idx="0">
                  <c:v>80</c:v>
                </c:pt>
              </c:numCache>
            </c:numRef>
          </c:val>
          <c:extLst>
            <c:ext xmlns:c16="http://schemas.microsoft.com/office/drawing/2014/chart" uri="{C3380CC4-5D6E-409C-BE32-E72D297353CC}">
              <c16:uniqueId val="{00000005-BFCB-4731-8CE9-22A79CB46BF1}"/>
            </c:ext>
          </c:extLst>
        </c:ser>
        <c:dLbls>
          <c:showLegendKey val="0"/>
          <c:showVal val="0"/>
          <c:showCatName val="0"/>
          <c:showSerName val="0"/>
          <c:showPercent val="0"/>
          <c:showBubbleSize val="0"/>
        </c:dLbls>
        <c:gapWidth val="267"/>
        <c:overlap val="-43"/>
        <c:axId val="65484672"/>
        <c:axId val="65486208"/>
      </c:barChart>
      <c:catAx>
        <c:axId val="65484672"/>
        <c:scaling>
          <c:orientation val="minMax"/>
        </c:scaling>
        <c:delete val="0"/>
        <c:axPos val="b"/>
        <c:majorGridlines>
          <c:spPr>
            <a:ln w="9519"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19" cap="flat" cmpd="sng" algn="ctr">
            <a:solidFill>
              <a:schemeClr val="dk1">
                <a:lumMod val="15000"/>
                <a:lumOff val="85000"/>
              </a:schemeClr>
            </a:solidFill>
            <a:round/>
          </a:ln>
          <a:effectLst/>
        </c:spPr>
        <c:txPr>
          <a:bodyPr rot="-60000000" spcFirstLastPara="1" vertOverflow="ellipsis" vert="horz" wrap="square" anchor="ctr" anchorCtr="1"/>
          <a:lstStyle/>
          <a:p>
            <a:pPr>
              <a:defRPr sz="899" b="0" i="0" u="none" strike="noStrike" kern="1200" cap="none" spc="0" normalizeH="0" baseline="0">
                <a:solidFill>
                  <a:schemeClr val="dk1">
                    <a:lumMod val="65000"/>
                    <a:lumOff val="35000"/>
                  </a:schemeClr>
                </a:solidFill>
                <a:latin typeface="Minion pro"/>
                <a:ea typeface="+mn-ea"/>
                <a:cs typeface="+mn-cs"/>
              </a:defRPr>
            </a:pPr>
            <a:endParaRPr lang="en-US"/>
          </a:p>
        </c:txPr>
        <c:crossAx val="65486208"/>
        <c:crosses val="autoZero"/>
        <c:auto val="1"/>
        <c:lblAlgn val="ctr"/>
        <c:lblOffset val="100"/>
        <c:noMultiLvlLbl val="0"/>
      </c:catAx>
      <c:valAx>
        <c:axId val="65486208"/>
        <c:scaling>
          <c:orientation val="minMax"/>
        </c:scaling>
        <c:delete val="0"/>
        <c:axPos val="l"/>
        <c:title>
          <c:tx>
            <c:rich>
              <a:bodyPr/>
              <a:lstStyle/>
              <a:p>
                <a:pPr>
                  <a:defRPr sz="1199" b="1" i="0" u="none" strike="noStrike" baseline="0">
                    <a:solidFill>
                      <a:srgbClr val="333333"/>
                    </a:solidFill>
                    <a:latin typeface="Calibri"/>
                    <a:ea typeface="Calibri"/>
                    <a:cs typeface="Calibri"/>
                  </a:defRPr>
                </a:pPr>
                <a:r>
                  <a:rPr lang="ar-LY"/>
                  <a:t>%</a:t>
                </a:r>
              </a:p>
            </c:rich>
          </c:tx>
          <c:layout>
            <c:manualLayout>
              <c:xMode val="edge"/>
              <c:yMode val="edge"/>
              <c:x val="3.2005155365809522E-2"/>
              <c:y val="3.0153997740573774E-2"/>
            </c:manualLayout>
          </c:layout>
          <c:overlay val="0"/>
          <c:spPr>
            <a:noFill/>
            <a:ln w="25384">
              <a:noFill/>
            </a:ln>
          </c:spPr>
        </c:title>
        <c:numFmt formatCode="General" sourceLinked="1"/>
        <c:majorTickMark val="none"/>
        <c:minorTickMark val="none"/>
        <c:tickLblPos val="nextTo"/>
        <c:spPr>
          <a:ln w="9519">
            <a:noFill/>
          </a:ln>
        </c:spPr>
        <c:txPr>
          <a:bodyPr rot="-6000000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crossAx val="65484672"/>
        <c:crosses val="autoZero"/>
        <c:crossBetween val="between"/>
      </c:valAx>
      <c:spPr>
        <a:noFill/>
        <a:ln w="25384">
          <a:noFill/>
        </a:ln>
      </c:spPr>
    </c:plotArea>
    <c:legend>
      <c:legendPos val="b"/>
      <c:layout>
        <c:manualLayout>
          <c:xMode val="edge"/>
          <c:yMode val="edge"/>
          <c:x val="0.14613047455176956"/>
          <c:y val="3.5653221286780765E-2"/>
          <c:w val="0.74161509019855765"/>
          <c:h val="6.5731775663315381E-2"/>
        </c:manualLayout>
      </c:layout>
      <c:overlay val="0"/>
      <c:spPr>
        <a:noFill/>
        <a:ln w="25384">
          <a:noFill/>
        </a:ln>
      </c:spPr>
      <c:txPr>
        <a:bodyPr rot="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legend>
    <c:plotVisOnly val="1"/>
    <c:dispBlanksAs val="gap"/>
    <c:showDLblsOverMax val="0"/>
  </c:chart>
  <c:spPr>
    <a:solidFill>
      <a:schemeClr val="lt1"/>
    </a:solidFill>
    <a:ln w="9519"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01A98F-15F1-4FFC-AB62-06C20E246A8E}">
  <we:reference id="wa200007708" version="3.0.0.2" store="en-US" storeType="OMEX"/>
  <we:alternateReferences>
    <we:reference id="wa200007708" version="3.0.0.2"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6B122-746E-4056-AA94-EEC8D73C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ljaiss_arabic_template</Template>
  <TotalTime>1</TotalTime>
  <Pages>6</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els kha</cp:lastModifiedBy>
  <cp:revision>2</cp:revision>
  <cp:lastPrinted>2026-04-26T08:14:00Z</cp:lastPrinted>
  <dcterms:created xsi:type="dcterms:W3CDTF">2026-09-03T13:00:00Z</dcterms:created>
  <dcterms:modified xsi:type="dcterms:W3CDTF">2026-09-03T13:00:00Z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9b800284-7cfd-4e97-8f78-6da562122304</vt:lpwstr>
  </property>
</Properties>
</file>